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5D66C8" w14:textId="1FCDECAE" w:rsidR="00703E1A" w:rsidRDefault="005C4C1B" w:rsidP="00703E1A">
      <w:r>
        <w:rPr>
          <w:noProof/>
          <w:lang w:eastAsia="pt-PT"/>
        </w:rPr>
        <w:drawing>
          <wp:anchor distT="0" distB="0" distL="114300" distR="114300" simplePos="0" relativeHeight="251678720" behindDoc="1" locked="0" layoutInCell="1" allowOverlap="1" wp14:anchorId="5D2F5FBC" wp14:editId="6984BBF3">
            <wp:simplePos x="0" y="0"/>
            <wp:positionH relativeFrom="column">
              <wp:posOffset>6591300</wp:posOffset>
            </wp:positionH>
            <wp:positionV relativeFrom="paragraph">
              <wp:posOffset>-887730</wp:posOffset>
            </wp:positionV>
            <wp:extent cx="7599680" cy="10749280"/>
            <wp:effectExtent l="0" t="0" r="1270" b="0"/>
            <wp:wrapNone/>
            <wp:docPr id="378" name="Imagem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m 37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680" cy="1074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E1A" w:rsidRPr="00655720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43D00A5" wp14:editId="242B3F7B">
                <wp:simplePos x="0" y="0"/>
                <wp:positionH relativeFrom="column">
                  <wp:posOffset>3809365</wp:posOffset>
                </wp:positionH>
                <wp:positionV relativeFrom="paragraph">
                  <wp:posOffset>4284345</wp:posOffset>
                </wp:positionV>
                <wp:extent cx="1223645" cy="534035"/>
                <wp:effectExtent l="0" t="0" r="0" b="0"/>
                <wp:wrapNone/>
                <wp:docPr id="330" name="Agrupar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645" cy="534035"/>
                          <a:chOff x="0" y="0"/>
                          <a:chExt cx="1224271" cy="534259"/>
                        </a:xfrm>
                      </wpg:grpSpPr>
                      <wpg:grpSp>
                        <wpg:cNvPr id="331" name="Agrupar 331"/>
                        <wpg:cNvGrpSpPr/>
                        <wpg:grpSpPr>
                          <a:xfrm>
                            <a:off x="45076" y="0"/>
                            <a:ext cx="1179195" cy="525979"/>
                            <a:chOff x="0" y="-54749"/>
                            <a:chExt cx="1204546" cy="537137"/>
                          </a:xfrm>
                        </wpg:grpSpPr>
                        <wps:wsp>
                          <wps:cNvPr id="332" name="Retângulo 332"/>
                          <wps:cNvSpPr/>
                          <wps:spPr>
                            <a:xfrm>
                              <a:off x="8792" y="0"/>
                              <a:ext cx="1063625" cy="40386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" name="Caixa de texto 333"/>
                          <wps:cNvSpPr txBox="1"/>
                          <wps:spPr>
                            <a:xfrm>
                              <a:off x="0" y="-54749"/>
                              <a:ext cx="492125" cy="3860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7AE4BC8" w14:textId="77777777" w:rsidR="005D738C" w:rsidRPr="007241ED" w:rsidRDefault="005D738C" w:rsidP="00703E1A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26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4" name="Caixa de texto 334"/>
                          <wps:cNvSpPr txBox="1"/>
                          <wps:spPr>
                            <a:xfrm>
                              <a:off x="395654" y="0"/>
                              <a:ext cx="808892" cy="48238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24DE190" w14:textId="77777777" w:rsidR="005D738C" w:rsidRDefault="005D738C" w:rsidP="00703E1A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Maria</w:t>
                                </w:r>
                              </w:p>
                              <w:p w14:paraId="60D32D19" w14:textId="77777777" w:rsidR="005D738C" w:rsidRPr="009E528E" w:rsidRDefault="005D738C" w:rsidP="00703E1A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Vinagre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5" name="Caixa de texto 335"/>
                        <wps:cNvSpPr txBox="1"/>
                        <wps:spPr>
                          <a:xfrm>
                            <a:off x="0" y="24469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BCFAA6" w14:textId="77777777" w:rsidR="005D738C" w:rsidRPr="002C7B8E" w:rsidRDefault="005D738C" w:rsidP="00703E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3D00A5" id="Agrupar 330" o:spid="_x0000_s1026" style="position:absolute;margin-left:299.95pt;margin-top:337.35pt;width:96.35pt;height:42.05pt;z-index:251676672;mso-height-relative:margin" coordsize="12242,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">
                <v:group id="Agrupar 331" o:spid="_x0000_s1027" style="position:absolute;left:450;width:11792;height:5259" coordorigin=",-547" coordsize="12045,53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rect id="Retângulo 332" o:spid="_x0000_s1028" style="position:absolute;left:87;width:10637;height:4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JLtsUA&#10;AADcAAAADwAAAGRycy9kb3ducmV2LnhtbESPQWsCMRSE70L/Q3gFL0WzXUHKanZpC4IePKjtobfn&#10;5rnZdvOybKLGf98UCh6HmfmGWVbRduJCg28dK3ieZiCIa6dbbhR8HFaTFxA+IGvsHJOCG3moyofR&#10;Egvtrryjyz40IkHYF6jAhNAXUvrakEU/dT1x8k5usBiSHBqpB7wmuO1knmVzabHltGCwp3dD9c/+&#10;bBVs5HfcmvzTdV9H4vX8Kb7VO6PU+DG+LkAEiuEe/m+vtYLZLIe/M+kIy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Mku2xQAAANwAAAAPAAAAAAAAAAAAAAAAAJgCAABkcnMv&#10;ZG93bnJldi54bWxQSwUGAAAAAAQABAD1AAAAigMAAAAA&#10;" fillcolor="#aeaaaa [2414]" strokecolor="white [3212]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333" o:spid="_x0000_s1029" type="#_x0000_t202" style="position:absolute;top:-547;width:4921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4wKMcA&#10;AADcAAAADwAAAGRycy9kb3ducmV2LnhtbESPzWrDMBCE74W+g9hCb41cm5TgRAnBYFJKcsjPpbet&#10;tbFNrJVrKbbbp68ChRyHmfmGWaxG04ieOldbVvA6iUAQF1bXXCo4HfOXGQjnkTU2lknBDzlYLR8f&#10;FphqO/Ce+oMvRYCwS1FB5X2bSumKigy6iW2Jg3e2nUEfZFdK3eEQ4KaRcRS9SYM1h4UKW8oqKi6H&#10;q1HwkeU73H/FZvbbZJvted1+nz6nSj0/jes5CE+jv4f/2+9aQZIk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uMCjHAAAA3AAAAA8AAAAAAAAAAAAAAAAAmAIAAGRy&#10;cy9kb3ducmV2LnhtbFBLBQYAAAAABAAEAPUAAACMAwAAAAA=&#10;" filled="f" stroked="f" strokeweight=".5pt">
                    <v:textbox>
                      <w:txbxContent>
                        <w:p w14:paraId="67AE4BC8" w14:textId="77777777" w:rsidR="005D738C" w:rsidRPr="007241ED" w:rsidRDefault="005D738C" w:rsidP="00703E1A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26</w:t>
                          </w:r>
                        </w:p>
                      </w:txbxContent>
                    </v:textbox>
                  </v:shape>
                  <v:shape id="Caixa de texto 334" o:spid="_x0000_s1030" type="#_x0000_t202" style="position:absolute;left:3956;width:8089;height:4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oXMcA&#10;AADcAAAADwAAAGRycy9kb3ducmV2LnhtbESPQWvCQBSE70L/w/IKvemmxhaJriIBqUh7iPXS2zP7&#10;TEKzb9PsNon99a4g9DjMzDfMcj2YWnTUusqygudJBII4t7riQsHxczueg3AeWWNtmRRcyMF69TBa&#10;YqJtzxl1B1+IAGGXoILS+yaR0uUlGXQT2xAH72xbgz7ItpC6xT7ATS2nUfQqDVYcFkpsKC0p/z78&#10;GgX7dPuB2Wlq5n91+vZ+3jQ/x68XpZ4eh80ChKfB/4fv7Z1WEMcz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HqFzHAAAA3AAAAA8AAAAAAAAAAAAAAAAAmAIAAGRy&#10;cy9kb3ducmV2LnhtbFBLBQYAAAAABAAEAPUAAACMAwAAAAA=&#10;" filled="f" stroked="f" strokeweight=".5pt">
                    <v:textbox>
                      <w:txbxContent>
                        <w:p w14:paraId="624DE190" w14:textId="77777777" w:rsidR="005D738C" w:rsidRDefault="005D738C" w:rsidP="00703E1A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Maria</w:t>
                          </w:r>
                        </w:p>
                        <w:p w14:paraId="60D32D19" w14:textId="77777777" w:rsidR="005D738C" w:rsidRPr="009E528E" w:rsidRDefault="005D738C" w:rsidP="00703E1A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Vinagre</w:t>
                          </w:r>
                        </w:p>
                      </w:txbxContent>
                    </v:textbox>
                  </v:shape>
                </v:group>
                <v:shape id="Caixa de texto 335" o:spid="_x0000_s1031" type="#_x0000_t202" style="position:absolute;top:2446;width:5245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sNx8UA&#10;AADcAAAADwAAAGRycy9kb3ducmV2LnhtbESPT4vCMBTE7wt+h/CEva2piotUo0hBlEUP/rl4ezbP&#10;tti81CZq9dMbYcHjMDO/YcbTxpTiRrUrLCvodiIQxKnVBWcK9rv5zxCE88gaS8uk4EEOppPW1xhj&#10;be+8odvWZyJA2MWoIPe+iqV0aU4GXcdWxME72dqgD7LOpK7xHuCmlL0o+pUGCw4LOVaU5JSet1ej&#10;4C+Zr3Fz7Jnhs0wWq9OsuuwPA6W+281sBMJT4z/h//ZSK+j3B/A+E46An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Sw3HxQAAANwAAAAPAAAAAAAAAAAAAAAAAJgCAABkcnMv&#10;ZG93bnJldi54bWxQSwUGAAAAAAQABAD1AAAAigMAAAAA&#10;" filled="f" stroked="f" strokeweight=".5pt">
                  <v:textbox>
                    <w:txbxContent>
                      <w:p w14:paraId="6ABCFAA6" w14:textId="77777777" w:rsidR="005D738C" w:rsidRPr="002C7B8E" w:rsidRDefault="005D738C" w:rsidP="00703E1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29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3E1A" w:rsidRPr="00655720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11F06AE" wp14:editId="2A2F223C">
                <wp:simplePos x="0" y="0"/>
                <wp:positionH relativeFrom="column">
                  <wp:posOffset>414655</wp:posOffset>
                </wp:positionH>
                <wp:positionV relativeFrom="paragraph">
                  <wp:posOffset>4276090</wp:posOffset>
                </wp:positionV>
                <wp:extent cx="1223645" cy="541655"/>
                <wp:effectExtent l="0" t="0" r="0" b="0"/>
                <wp:wrapNone/>
                <wp:docPr id="309" name="Agrupar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645" cy="541655"/>
                          <a:chOff x="0" y="0"/>
                          <a:chExt cx="1224271" cy="542213"/>
                        </a:xfrm>
                      </wpg:grpSpPr>
                      <wpg:grpSp>
                        <wpg:cNvPr id="312" name="Agrupar 312"/>
                        <wpg:cNvGrpSpPr/>
                        <wpg:grpSpPr>
                          <a:xfrm>
                            <a:off x="45076" y="0"/>
                            <a:ext cx="1179195" cy="542213"/>
                            <a:chOff x="0" y="-54749"/>
                            <a:chExt cx="1204546" cy="553716"/>
                          </a:xfrm>
                        </wpg:grpSpPr>
                        <wps:wsp>
                          <wps:cNvPr id="313" name="Retângulo 313"/>
                          <wps:cNvSpPr/>
                          <wps:spPr>
                            <a:xfrm>
                              <a:off x="8792" y="0"/>
                              <a:ext cx="1063625" cy="40386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4" name="Caixa de texto 314"/>
                          <wps:cNvSpPr txBox="1"/>
                          <wps:spPr>
                            <a:xfrm>
                              <a:off x="0" y="-54749"/>
                              <a:ext cx="492125" cy="3860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CD1A21" w14:textId="77777777" w:rsidR="005D738C" w:rsidRPr="007241ED" w:rsidRDefault="005D738C" w:rsidP="00703E1A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Caixa de texto 315"/>
                          <wps:cNvSpPr txBox="1"/>
                          <wps:spPr>
                            <a:xfrm>
                              <a:off x="395654" y="0"/>
                              <a:ext cx="808892" cy="49896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2E35304" w14:textId="77777777" w:rsidR="005D738C" w:rsidRDefault="005D738C" w:rsidP="00703E1A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Maria</w:t>
                                </w:r>
                              </w:p>
                              <w:p w14:paraId="55F49A5E" w14:textId="77777777" w:rsidR="005D738C" w:rsidRPr="009E528E" w:rsidRDefault="005D738C" w:rsidP="00703E1A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Pêga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16" name="Caixa de texto 316"/>
                        <wps:cNvSpPr txBox="1"/>
                        <wps:spPr>
                          <a:xfrm>
                            <a:off x="0" y="24469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067AA6" w14:textId="77777777" w:rsidR="005D738C" w:rsidRPr="002C7B8E" w:rsidRDefault="005D738C" w:rsidP="00703E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1F06AE" id="Agrupar 309" o:spid="_x0000_s1032" style="position:absolute;margin-left:32.65pt;margin-top:336.7pt;width:96.35pt;height:42.65pt;z-index:251673600;mso-height-relative:margin" coordsize="12242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">
                <v:group id="Agrupar 312" o:spid="_x0000_s1033" style="position:absolute;left:450;width:11792;height:5422" coordorigin=",-547" coordsize="12045,5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rect id="Retângulo 313" o:spid="_x0000_s1034" style="position:absolute;left:87;width:10637;height:4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uyTcUA&#10;AADcAAAADwAAAGRycy9kb3ducmV2LnhtbESPQWsCMRSE74X+h/AKXkSzKkhZjYstFPTgQdsevD03&#10;z83q5mXZpGv8901B6HGYmW+YZRFtI3rqfO1YwWScgSAuna65UvD1+TF6BeEDssbGMSm4k4di9fy0&#10;xFy7G++pP4RKJAj7HBWYENpcSl8asujHriVO3tl1FkOSXSV1h7cEt42cZtlcWqw5LRhs6d1QeT38&#10;WAVbeYk7M/12zfFEvJkP41u5N0oNXuJ6ASJQDP/hR3ujFcwmM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7JNxQAAANwAAAAPAAAAAAAAAAAAAAAAAJgCAABkcnMv&#10;ZG93bnJldi54bWxQSwUGAAAAAAQABAD1AAAAigMAAAAA&#10;" fillcolor="#aeaaaa [2414]" strokecolor="white [3212]" strokeweight="1pt"/>
                  <v:shape id="Caixa de texto 314" o:spid="_x0000_s1035" type="#_x0000_t202" style="position:absolute;top:-547;width:4921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L0PMYA&#10;AADc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FXbwD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L0PMYAAADcAAAADwAAAAAAAAAAAAAAAACYAgAAZHJz&#10;L2Rvd25yZXYueG1sUEsFBgAAAAAEAAQA9QAAAIsDAAAAAA==&#10;" filled="f" stroked="f" strokeweight=".5pt">
                    <v:textbox>
                      <w:txbxContent>
                        <w:p w14:paraId="6FCD1A21" w14:textId="77777777" w:rsidR="005D738C" w:rsidRPr="007241ED" w:rsidRDefault="005D738C" w:rsidP="00703E1A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10</w:t>
                          </w:r>
                        </w:p>
                      </w:txbxContent>
                    </v:textbox>
                  </v:shape>
                  <v:shape id="Caixa de texto 315" o:spid="_x0000_s1036" type="#_x0000_t202" style="position:absolute;left:3956;width:8089;height:4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5Rp8cA&#10;AADcAAAADwAAAGRycy9kb3ducmV2LnhtbESPQWvCQBSE74X+h+UJvdVNLEpIXUMIBEtpD1ovvb1m&#10;n0kw+zbNrpr6692C4HGYmW+YZTaaTpxocK1lBfE0AkFcWd1yrWD3VT4nIJxH1thZJgV/5CBbPT4s&#10;MdX2zBs6bX0tAoRdigoa7/tUSlc1ZNBNbU8cvL0dDPogh1rqAc8Bbjo5i6KFNNhyWGiwp6Kh6rA9&#10;GgXvRfmJm5+ZSS5dsf7Y5/3v7nuu1NNkzF9BeBr9PXxrv2kFL/Ec/s+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+UafHAAAA3AAAAA8AAAAAAAAAAAAAAAAAmAIAAGRy&#10;cy9kb3ducmV2LnhtbFBLBQYAAAAABAAEAPUAAACMAwAAAAA=&#10;" filled="f" stroked="f" strokeweight=".5pt">
                    <v:textbox>
                      <w:txbxContent>
                        <w:p w14:paraId="32E35304" w14:textId="77777777" w:rsidR="005D738C" w:rsidRDefault="005D738C" w:rsidP="00703E1A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Maria</w:t>
                          </w:r>
                        </w:p>
                        <w:p w14:paraId="55F49A5E" w14:textId="77777777" w:rsidR="005D738C" w:rsidRPr="009E528E" w:rsidRDefault="005D738C" w:rsidP="00703E1A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Pêga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Caixa de texto 316" o:spid="_x0000_s1037" type="#_x0000_t202" style="position:absolute;top:2446;width:5245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zP0MUA&#10;AADcAAAADwAAAGRycy9kb3ducmV2LnhtbESPQYvCMBSE78L+h/AEb5rqslKqUaQgLqIHXS97ezbP&#10;tti8dJuodX+9EQSPw8x8w0znranElRpXWlYwHEQgiDOrS84VHH6W/RiE88gaK8uk4E4O5rOPzhQT&#10;bW+8o+ve5yJA2CWooPC+TqR0WUEG3cDWxME72cagD7LJpW7wFuCmkqMoGkuDJYeFAmtKC8rO+4tR&#10;sE6XW9wdRyb+r9LV5rSo/w6/X0r1uu1iAsJT69/hV/tbK/gcju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LM/QxQAAANwAAAAPAAAAAAAAAAAAAAAAAJgCAABkcnMv&#10;ZG93bnJldi54bWxQSwUGAAAAAAQABAD1AAAAigMAAAAA&#10;" filled="f" stroked="f" strokeweight=".5pt">
                  <v:textbox>
                    <w:txbxContent>
                      <w:p w14:paraId="6C067AA6" w14:textId="77777777" w:rsidR="005D738C" w:rsidRPr="002C7B8E" w:rsidRDefault="005D738C" w:rsidP="00703E1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34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3E1A" w:rsidRPr="00655720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74398AE" wp14:editId="6D411563">
                <wp:simplePos x="0" y="0"/>
                <wp:positionH relativeFrom="column">
                  <wp:posOffset>-738229</wp:posOffset>
                </wp:positionH>
                <wp:positionV relativeFrom="paragraph">
                  <wp:posOffset>4284455</wp:posOffset>
                </wp:positionV>
                <wp:extent cx="1206593" cy="527685"/>
                <wp:effectExtent l="0" t="0" r="0" b="5715"/>
                <wp:wrapNone/>
                <wp:docPr id="302" name="Agrupar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6593" cy="527685"/>
                          <a:chOff x="0" y="0"/>
                          <a:chExt cx="1206680" cy="527819"/>
                        </a:xfrm>
                      </wpg:grpSpPr>
                      <wpg:grpSp>
                        <wpg:cNvPr id="303" name="Agrupar 303"/>
                        <wpg:cNvGrpSpPr/>
                        <wpg:grpSpPr>
                          <a:xfrm>
                            <a:off x="51515" y="0"/>
                            <a:ext cx="1155165" cy="435610"/>
                            <a:chOff x="0" y="-40758"/>
                            <a:chExt cx="1180166" cy="445204"/>
                          </a:xfrm>
                        </wpg:grpSpPr>
                        <wps:wsp>
                          <wps:cNvPr id="304" name="Retângulo 304"/>
                          <wps:cNvSpPr/>
                          <wps:spPr>
                            <a:xfrm>
                              <a:off x="17584" y="0"/>
                              <a:ext cx="1063870" cy="404446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" name="Caixa de texto 305"/>
                          <wps:cNvSpPr txBox="1"/>
                          <wps:spPr>
                            <a:xfrm>
                              <a:off x="0" y="-40758"/>
                              <a:ext cx="536330" cy="3860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49B4A60" w14:textId="77777777" w:rsidR="005D738C" w:rsidRPr="007241ED" w:rsidRDefault="005D738C" w:rsidP="00703E1A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09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" name="Caixa de texto 307"/>
                          <wps:cNvSpPr txBox="1"/>
                          <wps:spPr>
                            <a:xfrm>
                              <a:off x="395473" y="0"/>
                              <a:ext cx="784693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465339E" w14:textId="77777777" w:rsidR="005D738C" w:rsidRDefault="005D738C" w:rsidP="00703E1A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Joaquim</w:t>
                                </w:r>
                              </w:p>
                              <w:p w14:paraId="5979F7AF" w14:textId="77777777" w:rsidR="005D738C" w:rsidRPr="009E528E" w:rsidRDefault="005D738C" w:rsidP="00703E1A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Alves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8" name="Caixa de texto 308"/>
                        <wps:cNvSpPr txBox="1"/>
                        <wps:spPr>
                          <a:xfrm>
                            <a:off x="0" y="23825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E542AD" w14:textId="77777777" w:rsidR="005D738C" w:rsidRPr="002C7B8E" w:rsidRDefault="005D738C" w:rsidP="00703E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82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4398AE" id="Agrupar 302" o:spid="_x0000_s1038" style="position:absolute;margin-left:-58.15pt;margin-top:337.35pt;width:95pt;height:41.55pt;z-index:251672576;mso-width-relative:margin" coordsize="12066,5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">
                <v:group id="Agrupar 303" o:spid="_x0000_s1039" style="position:absolute;left:515;width:11551;height:4356" coordorigin=",-407" coordsize="11801,4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rect id="Retângulo 304" o:spid="_x0000_s1040" style="position:absolute;left:175;width:10639;height:40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N/bsUA&#10;AADcAAAADwAAAGRycy9kb3ducmV2LnhtbESPQWsCMRSE74L/ITyhF6lZ26plNUrrIngRrHrp7bl5&#10;bhY3L8sm6vbfm4LgcZiZb5jZorWVuFLjS8cKhoMEBHHudMmFgsN+9foJwgdkjZVjUvBHHhbzbmeG&#10;qXY3/qHrLhQiQtinqMCEUKdS+tyQRT9wNXH0Tq6xGKJsCqkbvEW4reRbkoylxZLjgsGaloby8+5i&#10;FWTbfn4K39kIf8cTt8nWE+Oqo1IvvfZrCiJQG57hR3utFbwnH/B/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39uxQAAANwAAAAPAAAAAAAAAAAAAAAAAJgCAABkcnMv&#10;ZG93bnJldi54bWxQSwUGAAAAAAQABAD1AAAAigMAAAAA&#10;" fillcolor="#f7caac [1301]" strokecolor="white [3212]" strokeweight="1pt"/>
                  <v:shape id="Caixa de texto 305" o:spid="_x0000_s1041" type="#_x0000_t202" style="position:absolute;top:-407;width:5363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fHesYA&#10;AADc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rh7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fHesYAAADcAAAADwAAAAAAAAAAAAAAAACYAgAAZHJz&#10;L2Rvd25yZXYueG1sUEsFBgAAAAAEAAQA9QAAAIsDAAAAAA==&#10;" filled="f" stroked="f" strokeweight=".5pt">
                    <v:textbox>
                      <w:txbxContent>
                        <w:p w14:paraId="349B4A60" w14:textId="77777777" w:rsidR="005D738C" w:rsidRPr="007241ED" w:rsidRDefault="005D738C" w:rsidP="00703E1A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09</w:t>
                          </w:r>
                        </w:p>
                      </w:txbxContent>
                    </v:textbox>
                  </v:shape>
                  <v:shape id="Caixa de texto 307" o:spid="_x0000_s1042" type="#_x0000_t202" style="position:absolute;left:3954;width:7847;height:3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n8lsYA&#10;AADc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FXNIT/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n8lsYAAADcAAAADwAAAAAAAAAAAAAAAACYAgAAZHJz&#10;L2Rvd25yZXYueG1sUEsFBgAAAAAEAAQA9QAAAIsDAAAAAA==&#10;" filled="f" stroked="f" strokeweight=".5pt">
                    <v:textbox>
                      <w:txbxContent>
                        <w:p w14:paraId="2465339E" w14:textId="77777777" w:rsidR="005D738C" w:rsidRDefault="005D738C" w:rsidP="00703E1A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Joaquim</w:t>
                          </w:r>
                        </w:p>
                        <w:p w14:paraId="5979F7AF" w14:textId="77777777" w:rsidR="005D738C" w:rsidRPr="009E528E" w:rsidRDefault="005D738C" w:rsidP="00703E1A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Alves</w:t>
                          </w:r>
                        </w:p>
                      </w:txbxContent>
                    </v:textbox>
                  </v:shape>
                </v:group>
                <v:shape id="Caixa de texto 308" o:spid="_x0000_s1043" type="#_x0000_t202" style="position:absolute;top:2382;width:5245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Zo5MQA&#10;AADc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qOwNpwJR0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maOTEAAAA3AAAAA8AAAAAAAAAAAAAAAAAmAIAAGRycy9k&#10;b3ducmV2LnhtbFBLBQYAAAAABAAEAPUAAACJAwAAAAA=&#10;" filled="f" stroked="f" strokeweight=".5pt">
                  <v:textbox>
                    <w:txbxContent>
                      <w:p w14:paraId="5AE542AD" w14:textId="77777777" w:rsidR="005D738C" w:rsidRPr="002C7B8E" w:rsidRDefault="005D738C" w:rsidP="00703E1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82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3E1A" w:rsidRPr="00655720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3ED26E9" wp14:editId="74DE5CA4">
                <wp:simplePos x="0" y="0"/>
                <wp:positionH relativeFrom="column">
                  <wp:posOffset>2682240</wp:posOffset>
                </wp:positionH>
                <wp:positionV relativeFrom="paragraph">
                  <wp:posOffset>4281805</wp:posOffset>
                </wp:positionV>
                <wp:extent cx="1223645" cy="534035"/>
                <wp:effectExtent l="0" t="0" r="0" b="0"/>
                <wp:wrapNone/>
                <wp:docPr id="323" name="Agrupar 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645" cy="534035"/>
                          <a:chOff x="0" y="0"/>
                          <a:chExt cx="1224271" cy="534259"/>
                        </a:xfrm>
                      </wpg:grpSpPr>
                      <wpg:grpSp>
                        <wpg:cNvPr id="324" name="Agrupar 324"/>
                        <wpg:cNvGrpSpPr/>
                        <wpg:grpSpPr>
                          <a:xfrm>
                            <a:off x="45076" y="0"/>
                            <a:ext cx="1179195" cy="449082"/>
                            <a:chOff x="0" y="-54749"/>
                            <a:chExt cx="1204546" cy="458609"/>
                          </a:xfrm>
                        </wpg:grpSpPr>
                        <wps:wsp>
                          <wps:cNvPr id="325" name="Retângulo 325"/>
                          <wps:cNvSpPr/>
                          <wps:spPr>
                            <a:xfrm>
                              <a:off x="8792" y="0"/>
                              <a:ext cx="1063625" cy="40386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7" name="Caixa de texto 327"/>
                          <wps:cNvSpPr txBox="1"/>
                          <wps:spPr>
                            <a:xfrm>
                              <a:off x="0" y="-54749"/>
                              <a:ext cx="492125" cy="3860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BB73F6F" w14:textId="77777777" w:rsidR="005D738C" w:rsidRPr="007241ED" w:rsidRDefault="005D738C" w:rsidP="00703E1A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22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8" name="Caixa de texto 328"/>
                          <wps:cNvSpPr txBox="1"/>
                          <wps:spPr>
                            <a:xfrm>
                              <a:off x="395654" y="0"/>
                              <a:ext cx="808892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9B0DB6" w14:textId="77777777" w:rsidR="005D738C" w:rsidRDefault="005D738C" w:rsidP="00703E1A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Manuel</w:t>
                                </w:r>
                              </w:p>
                              <w:p w14:paraId="7D69D98D" w14:textId="77777777" w:rsidR="005D738C" w:rsidRPr="00655720" w:rsidRDefault="005D738C" w:rsidP="00703E1A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19"/>
                                    <w:szCs w:val="19"/>
                                  </w:rPr>
                                </w:pPr>
                                <w:proofErr w:type="spellStart"/>
                                <w:r w:rsidRPr="00655720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19"/>
                                    <w:szCs w:val="19"/>
                                  </w:rPr>
                                  <w:t>Quintelas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9" name="Caixa de texto 329"/>
                        <wps:cNvSpPr txBox="1"/>
                        <wps:spPr>
                          <a:xfrm>
                            <a:off x="0" y="24469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1B1584" w14:textId="77777777" w:rsidR="005D738C" w:rsidRPr="002C7B8E" w:rsidRDefault="005D738C" w:rsidP="00703E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ED26E9" id="Agrupar 323" o:spid="_x0000_s1044" style="position:absolute;margin-left:211.2pt;margin-top:337.15pt;width:96.35pt;height:42.05pt;z-index:251675648;mso-height-relative:margin" coordsize="12242,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">
                <v:group id="Agrupar 324" o:spid="_x0000_s1045" style="position:absolute;left:450;width:11792;height:4490" coordorigin=",-547" coordsize="12045,4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rect id="Retângulo 325" o:spid="_x0000_s1046" style="position:absolute;left:87;width:10637;height:4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GlcYA&#10;AADcAAAADwAAAGRycy9kb3ducmV2LnhtbESPzWrDMBCE74W+g9hCLyWWkxKnuFFCElPIJZC/S25b&#10;a22ZWitjqYn79lWg0OMwM98w8+VgW3Gl3jeOFYyTFARx6XTDtYLz6WP0BsIHZI2tY1LwQx6Wi8eH&#10;Oeba3fhA12OoRYSwz1GBCaHLpfSlIYs+cR1x9CrXWwxR9rXUPd4i3LZykqaZtNhwXDDY0cZQ+XX8&#10;tgqK/UtZhXUxxUs2c7tiOzOu/VTq+WlYvYMINIT/8F97qxW8TqZwP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qGlcYAAADcAAAADwAAAAAAAAAAAAAAAACYAgAAZHJz&#10;L2Rvd25yZXYueG1sUEsFBgAAAAAEAAQA9QAAAIsDAAAAAA==&#10;" fillcolor="#f7caac [1301]" strokecolor="white [3212]" strokeweight="1pt"/>
                  <v:shape id="Caixa de texto 327" o:spid="_x0000_s1047" type="#_x0000_t202" style="position:absolute;top:-547;width:4921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yg9scA&#10;AADcAAAADwAAAGRycy9kb3ducmV2LnhtbESPzWvCQBTE70L/h+UVetNNU1olZhUJSEXagx8Xb8/s&#10;ywdm36bZrab9611B8DjMzG+YdN6bRpypc7VlBa+jCARxbnXNpYL9bjmcgHAeWWNjmRT8kYP57GmQ&#10;YqLthTd03vpSBAi7BBVU3reJlC6vyKAb2ZY4eIXtDPogu1LqDi8BbhoZR9GHNFhzWKiwpayi/LT9&#10;NQrW2fIbN8fYTP6b7POrWLQ/+8O7Ui/P/WIKwlPvH+F7e6UVvMVj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MoPbHAAAA3AAAAA8AAAAAAAAAAAAAAAAAmAIAAGRy&#10;cy9kb3ducmV2LnhtbFBLBQYAAAAABAAEAPUAAACMAwAAAAA=&#10;" filled="f" stroked="f" strokeweight=".5pt">
                    <v:textbox>
                      <w:txbxContent>
                        <w:p w14:paraId="1BB73F6F" w14:textId="77777777" w:rsidR="005D738C" w:rsidRPr="007241ED" w:rsidRDefault="005D738C" w:rsidP="00703E1A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22</w:t>
                          </w:r>
                        </w:p>
                      </w:txbxContent>
                    </v:textbox>
                  </v:shape>
                  <v:shape id="Caixa de texto 328" o:spid="_x0000_s1048" type="#_x0000_t202" style="position:absolute;left:3956;width:8089;height:3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M0hMMA&#10;AADcAAAADwAAAGRycy9kb3ducmV2LnhtbERPy4rCMBTdC/MP4Q6403Q6KKVjFCmIg+jCx8bdtbm2&#10;ZZqbThO1+vVmIbg8nPdk1plaXKl1lWUFX8MIBHFudcWFgsN+MUhAOI+ssbZMCu7kYDb96E0w1fbG&#10;W7rufCFCCLsUFZTeN6mULi/JoBvahjhwZ9sa9AG2hdQt3kK4qWUcRWNpsOLQUGJDWUn53+5iFKyy&#10;xQa3p9gkjzpbrs/z5v9wHCnV/+zmPyA8df4tfrl/tYLvOKwNZ8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M0hMMAAADcAAAADwAAAAAAAAAAAAAAAACYAgAAZHJzL2Rv&#10;d25yZXYueG1sUEsFBgAAAAAEAAQA9QAAAIgDAAAAAA==&#10;" filled="f" stroked="f" strokeweight=".5pt">
                    <v:textbox>
                      <w:txbxContent>
                        <w:p w14:paraId="5E9B0DB6" w14:textId="77777777" w:rsidR="005D738C" w:rsidRDefault="005D738C" w:rsidP="00703E1A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Manuel</w:t>
                          </w:r>
                        </w:p>
                        <w:p w14:paraId="7D69D98D" w14:textId="77777777" w:rsidR="005D738C" w:rsidRPr="00655720" w:rsidRDefault="005D738C" w:rsidP="00703E1A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655720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19"/>
                              <w:szCs w:val="19"/>
                            </w:rPr>
                            <w:t>Quintelas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Caixa de texto 329" o:spid="_x0000_s1049" type="#_x0000_t202" style="position:absolute;top:2446;width:5245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+RH8cA&#10;AADcAAAADwAAAGRycy9kb3ducmV2LnhtbESPzWvCQBTE7wX/h+UJ3urGlBaNWUUC0lLswY+Lt2f2&#10;5QOzb2N21dS/vlso9DjMzG+YdNmbRtyoc7VlBZNxBII4t7rmUsFhv36egnAeWWNjmRR8k4PlYvCU&#10;YqLtnbd02/lSBAi7BBVU3reJlC6vyKAb25Y4eIXtDPogu1LqDu8BbhoZR9GbNFhzWKiwpayi/Ly7&#10;GgWf2foLt6fYTB9N9r4pVu3lcHxVajTsV3MQnnr/H/5rf2gFL/EM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fkR/HAAAA3AAAAA8AAAAAAAAAAAAAAAAAmAIAAGRy&#10;cy9kb3ducmV2LnhtbFBLBQYAAAAABAAEAPUAAACMAwAAAAA=&#10;" filled="f" stroked="f" strokeweight=".5pt">
                  <v:textbox>
                    <w:txbxContent>
                      <w:p w14:paraId="0D1B1584" w14:textId="77777777" w:rsidR="005D738C" w:rsidRPr="002C7B8E" w:rsidRDefault="005D738C" w:rsidP="00703E1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45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3E1A" w:rsidRPr="00655720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6933391" wp14:editId="1194EC27">
                <wp:simplePos x="0" y="0"/>
                <wp:positionH relativeFrom="column">
                  <wp:posOffset>1545590</wp:posOffset>
                </wp:positionH>
                <wp:positionV relativeFrom="paragraph">
                  <wp:posOffset>4278630</wp:posOffset>
                </wp:positionV>
                <wp:extent cx="1223645" cy="534035"/>
                <wp:effectExtent l="0" t="0" r="0" b="0"/>
                <wp:wrapNone/>
                <wp:docPr id="317" name="Agrupar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645" cy="534035"/>
                          <a:chOff x="0" y="0"/>
                          <a:chExt cx="1224271" cy="534259"/>
                        </a:xfrm>
                      </wpg:grpSpPr>
                      <wpg:grpSp>
                        <wpg:cNvPr id="318" name="Agrupar 318"/>
                        <wpg:cNvGrpSpPr/>
                        <wpg:grpSpPr>
                          <a:xfrm>
                            <a:off x="45076" y="0"/>
                            <a:ext cx="1179195" cy="449082"/>
                            <a:chOff x="0" y="-54749"/>
                            <a:chExt cx="1204546" cy="458609"/>
                          </a:xfrm>
                        </wpg:grpSpPr>
                        <wps:wsp>
                          <wps:cNvPr id="319" name="Retângulo 319"/>
                          <wps:cNvSpPr/>
                          <wps:spPr>
                            <a:xfrm>
                              <a:off x="8792" y="0"/>
                              <a:ext cx="1063625" cy="40386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0" name="Caixa de texto 320"/>
                          <wps:cNvSpPr txBox="1"/>
                          <wps:spPr>
                            <a:xfrm>
                              <a:off x="0" y="-54749"/>
                              <a:ext cx="492125" cy="3860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BC9073" w14:textId="77777777" w:rsidR="005D738C" w:rsidRPr="007241ED" w:rsidRDefault="005D738C" w:rsidP="00703E1A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" name="Caixa de texto 321"/>
                          <wps:cNvSpPr txBox="1"/>
                          <wps:spPr>
                            <a:xfrm>
                              <a:off x="395654" y="0"/>
                              <a:ext cx="808892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A0F825" w14:textId="77777777" w:rsidR="005D738C" w:rsidRDefault="005D738C" w:rsidP="00703E1A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Maria</w:t>
                                </w:r>
                              </w:p>
                              <w:p w14:paraId="6E5C81B3" w14:textId="77777777" w:rsidR="005D738C" w:rsidRPr="009E528E" w:rsidRDefault="005D738C" w:rsidP="00703E1A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Dias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2" name="Caixa de texto 322"/>
                        <wps:cNvSpPr txBox="1"/>
                        <wps:spPr>
                          <a:xfrm>
                            <a:off x="0" y="24469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E37A08" w14:textId="77777777" w:rsidR="005D738C" w:rsidRPr="002C7B8E" w:rsidRDefault="005D738C" w:rsidP="00703E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933391" id="Agrupar 317" o:spid="_x0000_s1050" style="position:absolute;margin-left:121.7pt;margin-top:336.9pt;width:96.35pt;height:42.05pt;z-index:251674624;mso-height-relative:margin" coordsize="12242,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">
                <v:group id="Agrupar 318" o:spid="_x0000_s1051" style="position:absolute;left:450;width:11792;height:4490" coordorigin=",-547" coordsize="12045,4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rect id="Retângulo 319" o:spid="_x0000_s1052" style="position:absolute;left:87;width:10637;height:4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tGLcYA&#10;AADcAAAADwAAAGRycy9kb3ducmV2LnhtbESPT2vCQBTE70K/w/IKXqRurPinaTbSGgpehNZ66e01&#10;+8yGZt+G7Krpt3cFweMwM79hslVvG3GizteOFUzGCQji0umaKwX774+nJQgfkDU2jknBP3lY5Q+D&#10;DFPtzvxFp12oRISwT1GBCaFNpfSlIYt+7Fri6B1cZzFE2VVSd3iOcNvI5ySZS4s1xwWDLa0NlX+7&#10;o1VQfI7KQ3gvZvgzX7htsVkY1/wqNXzs315BBOrDPXxrb7SC6eQFrmfiEZD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tGLcYAAADcAAAADwAAAAAAAAAAAAAAAACYAgAAZHJz&#10;L2Rvd25yZXYueG1sUEsFBgAAAAAEAAQA9QAAAIsDAAAAAA==&#10;" fillcolor="#f7caac [1301]" strokecolor="white [3212]" strokeweight="1pt"/>
                  <v:shape id="Caixa de texto 320" o:spid="_x0000_s1053" type="#_x0000_t202" style="position:absolute;top:-547;width:4921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U4gsMA&#10;AADcAAAADwAAAGRycy9kb3ducmV2LnhtbERPy4rCMBTdC/MP4Q6403Q6KKVjFCmIg+jCx8bdtbm2&#10;ZZqbThO1+vVmIbg8nPdk1plaXKl1lWUFX8MIBHFudcWFgsN+MUhAOI+ssbZMCu7kYDb96E0w1fbG&#10;W7rufCFCCLsUFZTeN6mULi/JoBvahjhwZ9sa9AG2hdQt3kK4qWUcRWNpsOLQUGJDWUn53+5iFKyy&#10;xQa3p9gkjzpbrs/z5v9wHCnV/+zmPyA8df4tfrl/tYLvOMwPZ8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U4gsMAAADcAAAADwAAAAAAAAAAAAAAAACYAgAAZHJzL2Rv&#10;d25yZXYueG1sUEsFBgAAAAAEAAQA9QAAAIgDAAAAAA==&#10;" filled="f" stroked="f" strokeweight=".5pt">
                    <v:textbox>
                      <w:txbxContent>
                        <w:p w14:paraId="3CBC9073" w14:textId="77777777" w:rsidR="005D738C" w:rsidRPr="007241ED" w:rsidRDefault="005D738C" w:rsidP="00703E1A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10</w:t>
                          </w:r>
                        </w:p>
                      </w:txbxContent>
                    </v:textbox>
                  </v:shape>
                  <v:shape id="Caixa de texto 321" o:spid="_x0000_s1054" type="#_x0000_t202" style="position:absolute;left:3956;width:8089;height:3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mdGcYA&#10;AADcAAAADwAAAGRycy9kb3ducmV2LnhtbESPQWvCQBSE70L/w/IKvenGlIqkriIBUUp70Hrx9sw+&#10;k9DdtzG7Jml/fbcg9DjMzDfMYjVYIzpqfe1YwXSSgCAunK65VHD83IznIHxA1mgck4Jv8rBaPowW&#10;mGnX8566QyhFhLDPUEEVQpNJ6YuKLPqJa4ijd3GtxRBlW0rdYh/h1sg0SWbSYs1xocKG8oqKr8PN&#10;KnjLNx+4P6d2/mPy7ftl3VyPpxelnh6H9SuIQEP4D9/bO63gOZ3C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mdGcYAAADcAAAADwAAAAAAAAAAAAAAAACYAgAAZHJz&#10;L2Rvd25yZXYueG1sUEsFBgAAAAAEAAQA9QAAAIsDAAAAAA==&#10;" filled="f" stroked="f" strokeweight=".5pt">
                    <v:textbox>
                      <w:txbxContent>
                        <w:p w14:paraId="44A0F825" w14:textId="77777777" w:rsidR="005D738C" w:rsidRDefault="005D738C" w:rsidP="00703E1A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Maria</w:t>
                          </w:r>
                        </w:p>
                        <w:p w14:paraId="6E5C81B3" w14:textId="77777777" w:rsidR="005D738C" w:rsidRPr="009E528E" w:rsidRDefault="005D738C" w:rsidP="00703E1A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Dias</w:t>
                          </w:r>
                        </w:p>
                      </w:txbxContent>
                    </v:textbox>
                  </v:shape>
                </v:group>
                <v:shape id="Caixa de texto 322" o:spid="_x0000_s1055" type="#_x0000_t202" style="position:absolute;top:2446;width:5245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DbsUA&#10;AADc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X9OIb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wNuxQAAANwAAAAPAAAAAAAAAAAAAAAAAJgCAABkcnMv&#10;ZG93bnJldi54bWxQSwUGAAAAAAQABAD1AAAAigMAAAAA&#10;" filled="f" stroked="f" strokeweight=".5pt">
                  <v:textbox>
                    <w:txbxContent>
                      <w:p w14:paraId="0FE37A08" w14:textId="77777777" w:rsidR="005D738C" w:rsidRPr="002C7B8E" w:rsidRDefault="005D738C" w:rsidP="00703E1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42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3E1A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B66E1DC" wp14:editId="19344F4A">
                <wp:simplePos x="0" y="0"/>
                <wp:positionH relativeFrom="column">
                  <wp:posOffset>-739775</wp:posOffset>
                </wp:positionH>
                <wp:positionV relativeFrom="paragraph">
                  <wp:posOffset>2047875</wp:posOffset>
                </wp:positionV>
                <wp:extent cx="1109980" cy="527685"/>
                <wp:effectExtent l="0" t="0" r="13970" b="5715"/>
                <wp:wrapNone/>
                <wp:docPr id="194" name="Agrupar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9980" cy="527685"/>
                          <a:chOff x="0" y="0"/>
                          <a:chExt cx="1110060" cy="527819"/>
                        </a:xfrm>
                      </wpg:grpSpPr>
                      <wpg:grpSp>
                        <wpg:cNvPr id="15" name="Agrupar 15"/>
                        <wpg:cNvGrpSpPr/>
                        <wpg:grpSpPr>
                          <a:xfrm>
                            <a:off x="51515" y="0"/>
                            <a:ext cx="1058545" cy="435610"/>
                            <a:chOff x="0" y="-40758"/>
                            <a:chExt cx="1081454" cy="445204"/>
                          </a:xfrm>
                        </wpg:grpSpPr>
                        <wps:wsp>
                          <wps:cNvPr id="2" name="Retângulo 2"/>
                          <wps:cNvSpPr/>
                          <wps:spPr>
                            <a:xfrm>
                              <a:off x="17584" y="0"/>
                              <a:ext cx="1063870" cy="404446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Caixa de texto 7"/>
                          <wps:cNvSpPr txBox="1"/>
                          <wps:spPr>
                            <a:xfrm>
                              <a:off x="0" y="-40758"/>
                              <a:ext cx="536330" cy="3860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6AE99CD" w14:textId="77777777" w:rsidR="005D738C" w:rsidRPr="007241ED" w:rsidRDefault="005D738C" w:rsidP="00703E1A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Caixa de texto 8"/>
                          <wps:cNvSpPr txBox="1"/>
                          <wps:spPr>
                            <a:xfrm>
                              <a:off x="395654" y="0"/>
                              <a:ext cx="650240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0E89F9D" w14:textId="77777777" w:rsidR="005D738C" w:rsidRDefault="005D738C" w:rsidP="00703E1A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Nelson</w:t>
                                </w:r>
                              </w:p>
                              <w:p w14:paraId="77400899" w14:textId="77777777" w:rsidR="005D738C" w:rsidRPr="009E528E" w:rsidRDefault="005D738C" w:rsidP="00703E1A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Viana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9" name="Caixa de texto 249"/>
                        <wps:cNvSpPr txBox="1"/>
                        <wps:spPr>
                          <a:xfrm>
                            <a:off x="0" y="23825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AE9317" w14:textId="77777777" w:rsidR="005D738C" w:rsidRPr="002C7B8E" w:rsidRDefault="005D738C" w:rsidP="00703E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66E1DC" id="Agrupar 194" o:spid="_x0000_s1056" style="position:absolute;margin-left:-58.25pt;margin-top:161.25pt;width:87.4pt;height:41.55pt;z-index:251658240" coordsize="11100,5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">
                <v:group id="Agrupar 15" o:spid="_x0000_s1057" style="position:absolute;left:515;width:10585;height:4356" coordorigin=",-407" coordsize="10814,4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rect id="Retângulo 2" o:spid="_x0000_s1058" style="position:absolute;left:175;width:10639;height:40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X3CsMA&#10;AADaAAAADwAAAGRycy9kb3ducmV2LnhtbESPT4vCMBTE74LfITzBi6ypgrp0jaIWwcvC+ufi7dk8&#10;m7LNS2mi1m9vFhY8DjPzG2a+bG0l7tT40rGC0TABQZw7XXKh4HTcfnyC8AFZY+WYFDzJw3LR7cwx&#10;1e7Be7ofQiEihH2KCkwIdSqlzw1Z9ENXE0fv6hqLIcqmkLrBR4TbSo6TZCotlhwXDNa0MZT/Hm5W&#10;QfYzyK9hnU3wPJ2572w3M666KNXvtasvEIHa8A7/t3dawRj+rsQb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X3CsMAAADaAAAADwAAAAAAAAAAAAAAAACYAgAAZHJzL2Rv&#10;d25yZXYueG1sUEsFBgAAAAAEAAQA9QAAAIgDAAAAAA==&#10;" fillcolor="#f7caac [1301]" strokecolor="white [3212]" strokeweight="1pt"/>
                  <v:shape id="Caixa de texto 7" o:spid="_x0000_s1059" type="#_x0000_t202" style="position:absolute;top:-407;width:5363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  <v:textbox>
                      <w:txbxContent>
                        <w:p w14:paraId="46AE99CD" w14:textId="77777777" w:rsidR="005D738C" w:rsidRPr="007241ED" w:rsidRDefault="005D738C" w:rsidP="00703E1A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01</w:t>
                          </w:r>
                        </w:p>
                      </w:txbxContent>
                    </v:textbox>
                  </v:shape>
                  <v:shape id="Caixa de texto 8" o:spid="_x0000_s1060" type="#_x0000_t202" style="position:absolute;left:3956;width:6502;height:3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  <v:textbox>
                      <w:txbxContent>
                        <w:p w14:paraId="00E89F9D" w14:textId="77777777" w:rsidR="005D738C" w:rsidRDefault="005D738C" w:rsidP="00703E1A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Nelson</w:t>
                          </w:r>
                        </w:p>
                        <w:p w14:paraId="77400899" w14:textId="77777777" w:rsidR="005D738C" w:rsidRPr="009E528E" w:rsidRDefault="005D738C" w:rsidP="00703E1A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Viana</w:t>
                          </w:r>
                        </w:p>
                      </w:txbxContent>
                    </v:textbox>
                  </v:shape>
                </v:group>
                <v:shape id="Caixa de texto 249" o:spid="_x0000_s1061" type="#_x0000_t202" style="position:absolute;top:2382;width:5245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F7IscA&#10;AADcAAAADwAAAGRycy9kb3ducmV2LnhtbESPzWvCQBTE7wX/h+UJ3urG0BaNWUUC0lLswY+Lt2f2&#10;5QOzb2N21dS/vlso9DjMzG+YdNmbRtyoc7VlBZNxBII4t7rmUsFhv36egnAeWWNjmRR8k4PlYvCU&#10;YqLtnbd02/lSBAi7BBVU3reJlC6vyKAb25Y4eIXtDPogu1LqDu8BbhoZR9GbNFhzWKiwpayi/Ly7&#10;GgWf2foLt6fYTB9N9r4pVu3lcHxVajTsV3MQnnr/H/5rf2gF8csM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heyLHAAAA3AAAAA8AAAAAAAAAAAAAAAAAmAIAAGRy&#10;cy9kb3ducmV2LnhtbFBLBQYAAAAABAAEAPUAAACMAwAAAAA=&#10;" filled="f" stroked="f" strokeweight=".5pt">
                  <v:textbox>
                    <w:txbxContent>
                      <w:p w14:paraId="29AE9317" w14:textId="77777777" w:rsidR="005D738C" w:rsidRPr="002C7B8E" w:rsidRDefault="005D738C" w:rsidP="00703E1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56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3E1A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599945" wp14:editId="06D2896D">
                <wp:simplePos x="0" y="0"/>
                <wp:positionH relativeFrom="column">
                  <wp:posOffset>414020</wp:posOffset>
                </wp:positionH>
                <wp:positionV relativeFrom="paragraph">
                  <wp:posOffset>2040255</wp:posOffset>
                </wp:positionV>
                <wp:extent cx="1223645" cy="534035"/>
                <wp:effectExtent l="0" t="0" r="0" b="0"/>
                <wp:wrapNone/>
                <wp:docPr id="260" name="Agrupar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645" cy="534035"/>
                          <a:chOff x="0" y="0"/>
                          <a:chExt cx="1224271" cy="534259"/>
                        </a:xfrm>
                      </wpg:grpSpPr>
                      <wpg:grpSp>
                        <wpg:cNvPr id="16" name="Agrupar 16"/>
                        <wpg:cNvGrpSpPr/>
                        <wpg:grpSpPr>
                          <a:xfrm>
                            <a:off x="45076" y="0"/>
                            <a:ext cx="1179195" cy="449082"/>
                            <a:chOff x="0" y="-54749"/>
                            <a:chExt cx="1204546" cy="458609"/>
                          </a:xfrm>
                        </wpg:grpSpPr>
                        <wps:wsp>
                          <wps:cNvPr id="3" name="Retângulo 3"/>
                          <wps:cNvSpPr/>
                          <wps:spPr>
                            <a:xfrm>
                              <a:off x="8792" y="0"/>
                              <a:ext cx="1063625" cy="40386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Caixa de texto 9"/>
                          <wps:cNvSpPr txBox="1"/>
                          <wps:spPr>
                            <a:xfrm>
                              <a:off x="0" y="-54749"/>
                              <a:ext cx="492125" cy="3860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FCD114B" w14:textId="77777777" w:rsidR="005D738C" w:rsidRPr="007241ED" w:rsidRDefault="005D738C" w:rsidP="00703E1A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Caixa de texto 10"/>
                          <wps:cNvSpPr txBox="1"/>
                          <wps:spPr>
                            <a:xfrm>
                              <a:off x="395654" y="0"/>
                              <a:ext cx="808892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0292FEE" w14:textId="77777777" w:rsidR="005D738C" w:rsidRDefault="005D738C" w:rsidP="00703E1A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Ana</w:t>
                                </w:r>
                              </w:p>
                              <w:p w14:paraId="172075BC" w14:textId="77777777" w:rsidR="005D738C" w:rsidRPr="009E528E" w:rsidRDefault="005D738C" w:rsidP="00703E1A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Luciano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4" name="Caixa de texto 254"/>
                        <wps:cNvSpPr txBox="1"/>
                        <wps:spPr>
                          <a:xfrm>
                            <a:off x="0" y="24469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58E250" w14:textId="77777777" w:rsidR="005D738C" w:rsidRPr="002C7B8E" w:rsidRDefault="005D738C" w:rsidP="00703E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599945" id="Agrupar 260" o:spid="_x0000_s1062" style="position:absolute;margin-left:32.6pt;margin-top:160.65pt;width:96.35pt;height:42.05pt;z-index:251659264;mso-height-relative:margin" coordsize="12242,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">
                <v:group id="Agrupar 16" o:spid="_x0000_s1063" style="position:absolute;left:450;width:11792;height:4490" coordorigin=",-547" coordsize="12045,4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rect id="Retângulo 3" o:spid="_x0000_s1064" style="position:absolute;left:87;width:10637;height:4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lSkcMA&#10;AADaAAAADwAAAGRycy9kb3ducmV2LnhtbESPQWvCQBSE7wX/w/KEXqRurDRK6iq2QfBSUOvF2zP7&#10;zIZm34bsqvHfu4LQ4zAz3zCzRWdrcaHWV44VjIYJCOLC6YpLBfvf1dsUhA/IGmvHpOBGHhbz3ssM&#10;M+2uvKXLLpQiQthnqMCE0GRS+sKQRT90DXH0Tq61GKJsS6lbvEa4reV7kqTSYsVxwWBD34aKv93Z&#10;Ksg3g+IUvvIPPKQT95OvJ8bVR6Ve+93yE0SgLvyHn+21VjCGx5V4A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lSkcMAAADaAAAADwAAAAAAAAAAAAAAAACYAgAAZHJzL2Rv&#10;d25yZXYueG1sUEsFBgAAAAAEAAQA9QAAAIgDAAAAAA==&#10;" fillcolor="#f7caac [1301]" strokecolor="white [3212]" strokeweight="1pt"/>
                  <v:shape id="Caixa de texto 9" o:spid="_x0000_s1065" type="#_x0000_t202" style="position:absolute;top:-547;width:4921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  <v:textbox>
                      <w:txbxContent>
                        <w:p w14:paraId="1FCD114B" w14:textId="77777777" w:rsidR="005D738C" w:rsidRPr="007241ED" w:rsidRDefault="005D738C" w:rsidP="00703E1A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02</w:t>
                          </w:r>
                        </w:p>
                      </w:txbxContent>
                    </v:textbox>
                  </v:shape>
                  <v:shape id="Caixa de texto 10" o:spid="_x0000_s1066" type="#_x0000_t202" style="position:absolute;left:3956;width:8089;height:3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  <v:textbox>
                      <w:txbxContent>
                        <w:p w14:paraId="10292FEE" w14:textId="77777777" w:rsidR="005D738C" w:rsidRDefault="005D738C" w:rsidP="00703E1A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Ana</w:t>
                          </w:r>
                        </w:p>
                        <w:p w14:paraId="172075BC" w14:textId="77777777" w:rsidR="005D738C" w:rsidRPr="009E528E" w:rsidRDefault="005D738C" w:rsidP="00703E1A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Luciano</w:t>
                          </w:r>
                        </w:p>
                      </w:txbxContent>
                    </v:textbox>
                  </v:shape>
                </v:group>
                <v:shape id="Caixa de texto 254" o:spid="_x0000_s1067" type="#_x0000_t202" style="position:absolute;top:2446;width:5245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lCYccA&#10;AADcAAAADwAAAGRycy9kb3ducmV2LnhtbESPQWvCQBSE7wX/w/IK3uqmQYukriEEQkXsQevF2zP7&#10;TEKzb2N2G2N/fbdQ6HGYmW+YVTqaVgzUu8aygudZBIK4tLrhSsHxo3hagnAeWWNrmRTcyUG6njys&#10;MNH2xnsaDr4SAcIuQQW1910ipStrMuhmtiMO3sX2Bn2QfSV1j7cAN62Mo+hFGmw4LNTYUV5T+Xn4&#10;Mgq2efGO+3Nslt9t/ra7ZN31eFooNX0cs1cQnkb/H/5rb7SCeDGH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5QmHHAAAA3AAAAA8AAAAAAAAAAAAAAAAAmAIAAGRy&#10;cy9kb3ducmV2LnhtbFBLBQYAAAAABAAEAPUAAACMAwAAAAA=&#10;" filled="f" stroked="f" strokeweight=".5pt">
                  <v:textbox>
                    <w:txbxContent>
                      <w:p w14:paraId="7658E250" w14:textId="77777777" w:rsidR="005D738C" w:rsidRPr="002C7B8E" w:rsidRDefault="005D738C" w:rsidP="00703E1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36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3E1A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DE1E8C4" wp14:editId="55EECF45">
                <wp:simplePos x="0" y="0"/>
                <wp:positionH relativeFrom="column">
                  <wp:posOffset>1544320</wp:posOffset>
                </wp:positionH>
                <wp:positionV relativeFrom="paragraph">
                  <wp:posOffset>2041525</wp:posOffset>
                </wp:positionV>
                <wp:extent cx="1223645" cy="534035"/>
                <wp:effectExtent l="0" t="0" r="0" b="0"/>
                <wp:wrapNone/>
                <wp:docPr id="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645" cy="534035"/>
                          <a:chOff x="0" y="0"/>
                          <a:chExt cx="1224271" cy="534259"/>
                        </a:xfrm>
                      </wpg:grpSpPr>
                      <wpg:grpSp>
                        <wpg:cNvPr id="6" name="Agrupar 6"/>
                        <wpg:cNvGrpSpPr/>
                        <wpg:grpSpPr>
                          <a:xfrm>
                            <a:off x="45076" y="0"/>
                            <a:ext cx="1179195" cy="449082"/>
                            <a:chOff x="0" y="-54749"/>
                            <a:chExt cx="1204546" cy="458609"/>
                          </a:xfrm>
                        </wpg:grpSpPr>
                        <wps:wsp>
                          <wps:cNvPr id="23" name="Retângulo 23"/>
                          <wps:cNvSpPr/>
                          <wps:spPr>
                            <a:xfrm>
                              <a:off x="8792" y="0"/>
                              <a:ext cx="1063625" cy="40386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Caixa de texto 24"/>
                          <wps:cNvSpPr txBox="1"/>
                          <wps:spPr>
                            <a:xfrm>
                              <a:off x="0" y="-54749"/>
                              <a:ext cx="492125" cy="3860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76EA40" w14:textId="77777777" w:rsidR="005D738C" w:rsidRPr="007241ED" w:rsidRDefault="005D738C" w:rsidP="00703E1A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04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Caixa de texto 25"/>
                          <wps:cNvSpPr txBox="1"/>
                          <wps:spPr>
                            <a:xfrm>
                              <a:off x="395654" y="0"/>
                              <a:ext cx="808892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BA11991" w14:textId="77777777" w:rsidR="005D738C" w:rsidRDefault="005D738C" w:rsidP="00703E1A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M. Céu</w:t>
                                </w:r>
                              </w:p>
                              <w:p w14:paraId="6E5EBC2B" w14:textId="77777777" w:rsidR="005D738C" w:rsidRPr="009E528E" w:rsidRDefault="005D738C" w:rsidP="00703E1A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Xavier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" name="Caixa de texto 26"/>
                        <wps:cNvSpPr txBox="1"/>
                        <wps:spPr>
                          <a:xfrm>
                            <a:off x="0" y="24469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47185E" w14:textId="77777777" w:rsidR="005D738C" w:rsidRPr="002C7B8E" w:rsidRDefault="005D738C" w:rsidP="00703E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E1E8C4" id="Agrupar 1" o:spid="_x0000_s1068" style="position:absolute;margin-left:121.6pt;margin-top:160.75pt;width:96.35pt;height:42.05pt;z-index:251667456;mso-height-relative:margin" coordsize="12242,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">
                <v:group id="Agrupar 6" o:spid="_x0000_s1069" style="position:absolute;left:450;width:11792;height:4490" coordorigin=",-547" coordsize="12045,4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rect id="Retângulo 23" o:spid="_x0000_s1070" style="position:absolute;left:87;width:10637;height:4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x4PcQA&#10;AADbAAAADwAAAGRycy9kb3ducmV2LnhtbESPT2sCMRTE70K/Q3iCF9GsFv+wNUp1EbwI1nrx9rp5&#10;bhY3L8sm6vbbNwXB4zAzv2EWq9ZW4k6NLx0rGA0TEMS50yUXCk7f28EchA/IGivHpOCXPKyWb50F&#10;pto9+Ivux1CICGGfogITQp1K6XNDFv3Q1cTRu7jGYoiyKaRu8BHhtpLjJJlKiyXHBYM1bQzl1+PN&#10;KsgO/fwS1tkEz9OZ22e7mXHVj1K9bvv5ASJQG17hZ3unFYzf4f9L/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seD3EAAAA2wAAAA8AAAAAAAAAAAAAAAAAmAIAAGRycy9k&#10;b3ducmV2LnhtbFBLBQYAAAAABAAEAPUAAACJAwAAAAA=&#10;" fillcolor="#f7caac [1301]" strokecolor="white [3212]" strokeweight="1pt"/>
                  <v:shape id="Caixa de texto 24" o:spid="_x0000_s1071" type="#_x0000_t202" style="position:absolute;top:-547;width:4921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  <v:textbox>
                      <w:txbxContent>
                        <w:p w14:paraId="4D76EA40" w14:textId="77777777" w:rsidR="005D738C" w:rsidRPr="007241ED" w:rsidRDefault="005D738C" w:rsidP="00703E1A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04</w:t>
                          </w:r>
                        </w:p>
                      </w:txbxContent>
                    </v:textbox>
                  </v:shape>
                  <v:shape id="Caixa de texto 25" o:spid="_x0000_s1072" type="#_x0000_t202" style="position:absolute;left:3956;width:8089;height:3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  <v:textbox>
                      <w:txbxContent>
                        <w:p w14:paraId="7BA11991" w14:textId="77777777" w:rsidR="005D738C" w:rsidRDefault="005D738C" w:rsidP="00703E1A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M. Céu</w:t>
                          </w:r>
                        </w:p>
                        <w:p w14:paraId="6E5EBC2B" w14:textId="77777777" w:rsidR="005D738C" w:rsidRPr="009E528E" w:rsidRDefault="005D738C" w:rsidP="00703E1A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Xavier</w:t>
                          </w:r>
                        </w:p>
                      </w:txbxContent>
                    </v:textbox>
                  </v:shape>
                </v:group>
                <v:shape id="Caixa de texto 26" o:spid="_x0000_s1073" type="#_x0000_t202" style="position:absolute;top:2446;width:5245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14:paraId="3147185E" w14:textId="77777777" w:rsidR="005D738C" w:rsidRPr="002C7B8E" w:rsidRDefault="005D738C" w:rsidP="00703E1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3E1A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196F64C" wp14:editId="45927E81">
                <wp:simplePos x="0" y="0"/>
                <wp:positionH relativeFrom="column">
                  <wp:posOffset>2680970</wp:posOffset>
                </wp:positionH>
                <wp:positionV relativeFrom="paragraph">
                  <wp:posOffset>2044700</wp:posOffset>
                </wp:positionV>
                <wp:extent cx="1223645" cy="534035"/>
                <wp:effectExtent l="0" t="0" r="0" b="0"/>
                <wp:wrapNone/>
                <wp:docPr id="27" name="Agrupar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645" cy="534035"/>
                          <a:chOff x="0" y="0"/>
                          <a:chExt cx="1224271" cy="534259"/>
                        </a:xfrm>
                      </wpg:grpSpPr>
                      <wpg:grpSp>
                        <wpg:cNvPr id="28" name="Agrupar 28"/>
                        <wpg:cNvGrpSpPr/>
                        <wpg:grpSpPr>
                          <a:xfrm>
                            <a:off x="45076" y="0"/>
                            <a:ext cx="1179195" cy="449082"/>
                            <a:chOff x="0" y="-54749"/>
                            <a:chExt cx="1204546" cy="458609"/>
                          </a:xfrm>
                        </wpg:grpSpPr>
                        <wps:wsp>
                          <wps:cNvPr id="29" name="Retângulo 29"/>
                          <wps:cNvSpPr/>
                          <wps:spPr>
                            <a:xfrm>
                              <a:off x="8792" y="0"/>
                              <a:ext cx="1063625" cy="40386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Caixa de texto 30"/>
                          <wps:cNvSpPr txBox="1"/>
                          <wps:spPr>
                            <a:xfrm>
                              <a:off x="0" y="-54749"/>
                              <a:ext cx="492125" cy="3860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508B43D" w14:textId="77777777" w:rsidR="005D738C" w:rsidRPr="007241ED" w:rsidRDefault="005D738C" w:rsidP="00703E1A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09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" name="Caixa de texto 224"/>
                          <wps:cNvSpPr txBox="1"/>
                          <wps:spPr>
                            <a:xfrm>
                              <a:off x="395654" y="0"/>
                              <a:ext cx="808892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3093F7" w14:textId="77777777" w:rsidR="005D738C" w:rsidRDefault="005D738C" w:rsidP="00703E1A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Bento</w:t>
                                </w:r>
                              </w:p>
                              <w:p w14:paraId="4EA945FE" w14:textId="77777777" w:rsidR="005D738C" w:rsidRPr="009E528E" w:rsidRDefault="005D738C" w:rsidP="00703E1A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Júlio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5" name="Caixa de texto 225"/>
                        <wps:cNvSpPr txBox="1"/>
                        <wps:spPr>
                          <a:xfrm>
                            <a:off x="0" y="24469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83096E" w14:textId="77777777" w:rsidR="005D738C" w:rsidRPr="002C7B8E" w:rsidRDefault="005D738C" w:rsidP="00703E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96F64C" id="Agrupar 27" o:spid="_x0000_s1074" style="position:absolute;margin-left:211.1pt;margin-top:161pt;width:96.35pt;height:42.05pt;z-index:251668480;mso-height-relative:margin" coordsize="12242,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">
                <v:group id="Agrupar 28" o:spid="_x0000_s1075" style="position:absolute;left:450;width:11792;height:4490" coordorigin=",-547" coordsize="12045,4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rect id="Retângulo 29" o:spid="_x0000_s1076" style="position:absolute;left:87;width:10637;height:4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P18UA&#10;AADbAAAADwAAAGRycy9kb3ducmV2LnhtbESPzWrDMBCE74W8g9hAL6WRE2jcOpFNWlPIJZC/S25b&#10;a2OZWCtjqYn79lWg0OMwM98wy2KwrbhS7xvHCqaTBARx5XTDtYLj4fP5FYQPyBpbx6TghzwU+ehh&#10;iZl2N97RdR9qESHsM1RgQugyKX1lyKKfuI44emfXWwxR9rXUPd4i3LZyliRzabHhuGCwow9D1WX/&#10;bRWU26fqHN7LFzzNU7cp16lx7ZdSj+NhtQARaAj/4b/2WiuYvcH9S/wB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E/XxQAAANsAAAAPAAAAAAAAAAAAAAAAAJgCAABkcnMv&#10;ZG93bnJldi54bWxQSwUGAAAAAAQABAD1AAAAigMAAAAA&#10;" fillcolor="#f7caac [1301]" strokecolor="white [3212]" strokeweight="1pt"/>
                  <v:shape id="Caixa de texto 30" o:spid="_x0000_s1077" type="#_x0000_t202" style="position:absolute;top:-547;width:4921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G78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G78MAAADbAAAADwAAAAAAAAAAAAAAAACYAgAAZHJzL2Rv&#10;d25yZXYueG1sUEsFBgAAAAAEAAQA9QAAAIgDAAAAAA==&#10;" filled="f" stroked="f" strokeweight=".5pt">
                    <v:textbox>
                      <w:txbxContent>
                        <w:p w14:paraId="0508B43D" w14:textId="77777777" w:rsidR="005D738C" w:rsidRPr="007241ED" w:rsidRDefault="005D738C" w:rsidP="00703E1A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09</w:t>
                          </w:r>
                        </w:p>
                      </w:txbxContent>
                    </v:textbox>
                  </v:shape>
                  <v:shape id="Caixa de texto 224" o:spid="_x0000_s1078" type="#_x0000_t202" style="position:absolute;left:3956;width:8089;height:3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8xHMUA&#10;AADc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3If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zEcxQAAANwAAAAPAAAAAAAAAAAAAAAAAJgCAABkcnMv&#10;ZG93bnJldi54bWxQSwUGAAAAAAQABAD1AAAAigMAAAAA&#10;" filled="f" stroked="f" strokeweight=".5pt">
                    <v:textbox>
                      <w:txbxContent>
                        <w:p w14:paraId="5C3093F7" w14:textId="77777777" w:rsidR="005D738C" w:rsidRDefault="005D738C" w:rsidP="00703E1A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Bento</w:t>
                          </w:r>
                        </w:p>
                        <w:p w14:paraId="4EA945FE" w14:textId="77777777" w:rsidR="005D738C" w:rsidRPr="009E528E" w:rsidRDefault="005D738C" w:rsidP="00703E1A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Júlio</w:t>
                          </w:r>
                        </w:p>
                      </w:txbxContent>
                    </v:textbox>
                  </v:shape>
                </v:group>
                <v:shape id="Caixa de texto 225" o:spid="_x0000_s1079" type="#_x0000_t202" style="position:absolute;top:2446;width:5245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OUh8YA&#10;AADcAAAADwAAAGRycy9kb3ducmV2LnhtbESPQWvCQBSE74X+h+UVems2BiySZhUJSKXoQZtLb6/Z&#10;ZxLMvk2zaxL99d1CweMwM98w2WoyrRiod41lBbMoBkFcWt1wpaD43LwsQDiPrLG1TAqu5GC1fHzI&#10;MNV25AMNR1+JAGGXooLa+y6V0pU1GXSR7YiDd7K9QR9kX0nd4xjgppVJHL9Kgw2HhRo7ymsqz8eL&#10;UfCRb/Z4+E7M4tbm77vTuvspvuZKPT9N6zcQniZ/D/+3t1pBkszh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OUh8YAAADcAAAADwAAAAAAAAAAAAAAAACYAgAAZHJz&#10;L2Rvd25yZXYueG1sUEsFBgAAAAAEAAQA9QAAAIsDAAAAAA==&#10;" filled="f" stroked="f" strokeweight=".5pt">
                  <v:textbox>
                    <w:txbxContent>
                      <w:p w14:paraId="4283096E" w14:textId="77777777" w:rsidR="005D738C" w:rsidRPr="002C7B8E" w:rsidRDefault="005D738C" w:rsidP="00703E1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31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3E1A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2E6E419" wp14:editId="200BFF0B">
                <wp:simplePos x="0" y="0"/>
                <wp:positionH relativeFrom="column">
                  <wp:posOffset>3810635</wp:posOffset>
                </wp:positionH>
                <wp:positionV relativeFrom="paragraph">
                  <wp:posOffset>2043430</wp:posOffset>
                </wp:positionV>
                <wp:extent cx="1223645" cy="534035"/>
                <wp:effectExtent l="0" t="0" r="0" b="0"/>
                <wp:wrapNone/>
                <wp:docPr id="226" name="Agrupar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645" cy="534035"/>
                          <a:chOff x="0" y="0"/>
                          <a:chExt cx="1224271" cy="534259"/>
                        </a:xfrm>
                      </wpg:grpSpPr>
                      <wpg:grpSp>
                        <wpg:cNvPr id="227" name="Agrupar 227"/>
                        <wpg:cNvGrpSpPr/>
                        <wpg:grpSpPr>
                          <a:xfrm>
                            <a:off x="45076" y="0"/>
                            <a:ext cx="1179195" cy="449082"/>
                            <a:chOff x="0" y="-54749"/>
                            <a:chExt cx="1204546" cy="458609"/>
                          </a:xfrm>
                        </wpg:grpSpPr>
                        <wps:wsp>
                          <wps:cNvPr id="231" name="Retângulo 231"/>
                          <wps:cNvSpPr/>
                          <wps:spPr>
                            <a:xfrm>
                              <a:off x="8792" y="0"/>
                              <a:ext cx="1063625" cy="40386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Caixa de texto 232"/>
                          <wps:cNvSpPr txBox="1"/>
                          <wps:spPr>
                            <a:xfrm>
                              <a:off x="0" y="-54749"/>
                              <a:ext cx="492125" cy="3860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4C03E7" w14:textId="77777777" w:rsidR="005D738C" w:rsidRPr="007241ED" w:rsidRDefault="005D738C" w:rsidP="00703E1A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Caixa de texto 233"/>
                          <wps:cNvSpPr txBox="1"/>
                          <wps:spPr>
                            <a:xfrm>
                              <a:off x="395654" y="0"/>
                              <a:ext cx="808892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759D82" w14:textId="77777777" w:rsidR="005D738C" w:rsidRDefault="005D738C" w:rsidP="00703E1A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Ana</w:t>
                                </w:r>
                              </w:p>
                              <w:p w14:paraId="472890CB" w14:textId="77777777" w:rsidR="005D738C" w:rsidRPr="009E528E" w:rsidRDefault="005D738C" w:rsidP="00703E1A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Coelho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4" name="Caixa de texto 234"/>
                        <wps:cNvSpPr txBox="1"/>
                        <wps:spPr>
                          <a:xfrm>
                            <a:off x="0" y="24469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DDFD34" w14:textId="77777777" w:rsidR="005D738C" w:rsidRPr="002C7B8E" w:rsidRDefault="005D738C" w:rsidP="00703E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E6E419" id="Agrupar 226" o:spid="_x0000_s1080" style="position:absolute;margin-left:300.05pt;margin-top:160.9pt;width:96.35pt;height:42.05pt;z-index:251669504;mso-height-relative:margin" coordsize="12242,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">
                <v:group id="Agrupar 227" o:spid="_x0000_s1081" style="position:absolute;left:450;width:11792;height:4490" coordorigin=",-547" coordsize="12045,4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rect id="Retângulo 231" o:spid="_x0000_s1082" style="position:absolute;left:87;width:10637;height:4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kZ1sUA&#10;AADcAAAADwAAAGRycy9kb3ducmV2LnhtbESPQWvCQBSE7wX/w/IEL9JstFQlukprELwUWuvF2zP7&#10;kg1m34bsqum/7xaEHoeZ+YZZbXrbiBt1vnasYJKkIIgLp2uuFBy/d88LED4ga2wck4If8rBZD55W&#10;mGl35y+6HUIlIoR9hgpMCG0mpS8MWfSJa4mjV7rOYoiyq6Tu8B7htpHTNJ1JizXHBYMtbQ0Vl8PV&#10;Ksg/x0UZ3vNXPM3m7iPfz41rzkqNhv3bEkSgPvyHH+29VjB9mcD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RnWxQAAANwAAAAPAAAAAAAAAAAAAAAAAJgCAABkcnMv&#10;ZG93bnJldi54bWxQSwUGAAAAAAQABAD1AAAAigMAAAAA&#10;" fillcolor="#f7caac [1301]" strokecolor="white [3212]" strokeweight="1pt"/>
                  <v:shape id="Caixa de texto 232" o:spid="_x0000_s1083" type="#_x0000_t202" style="position:absolute;top:-547;width:4921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OaLsUA&#10;AADc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P4b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5ouxQAAANwAAAAPAAAAAAAAAAAAAAAAAJgCAABkcnMv&#10;ZG93bnJldi54bWxQSwUGAAAAAAQABAD1AAAAigMAAAAA&#10;" filled="f" stroked="f" strokeweight=".5pt">
                    <v:textbox>
                      <w:txbxContent>
                        <w:p w14:paraId="7C4C03E7" w14:textId="77777777" w:rsidR="005D738C" w:rsidRPr="007241ED" w:rsidRDefault="005D738C" w:rsidP="00703E1A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12</w:t>
                          </w:r>
                        </w:p>
                      </w:txbxContent>
                    </v:textbox>
                  </v:shape>
                  <v:shape id="Caixa de texto 233" o:spid="_x0000_s1084" type="#_x0000_t202" style="position:absolute;left:3956;width:8089;height:3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/tccA&#10;AADcAAAADwAAAGRycy9kb3ducmV2LnhtbESPzWrDMBCE74W+g9hCb41cm5TgRAnBYFJKcsjPpbet&#10;tbFNrJVrKbbbp68ChRyHmfmGWaxG04ieOldbVvA6iUAQF1bXXCo4HfOXGQjnkTU2lknBDzlYLR8f&#10;FphqO/Ce+oMvRYCwS1FB5X2bSumKigy6iW2Jg3e2nUEfZFdK3eEQ4KaRcRS9SYM1h4UKW8oqKi6H&#10;q1HwkeU73H/FZvbbZJvted1+nz6nSj0/jes5CE+jv4f/2+9aQZwk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PP7XHAAAA3AAAAA8AAAAAAAAAAAAAAAAAmAIAAGRy&#10;cy9kb3ducmV2LnhtbFBLBQYAAAAABAAEAPUAAACMAwAAAAA=&#10;" filled="f" stroked="f" strokeweight=".5pt">
                    <v:textbox>
                      <w:txbxContent>
                        <w:p w14:paraId="7C759D82" w14:textId="77777777" w:rsidR="005D738C" w:rsidRDefault="005D738C" w:rsidP="00703E1A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Ana</w:t>
                          </w:r>
                        </w:p>
                        <w:p w14:paraId="472890CB" w14:textId="77777777" w:rsidR="005D738C" w:rsidRPr="009E528E" w:rsidRDefault="005D738C" w:rsidP="00703E1A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Coelho</w:t>
                          </w:r>
                        </w:p>
                      </w:txbxContent>
                    </v:textbox>
                  </v:shape>
                </v:group>
                <v:shape id="Caixa de texto 234" o:spid="_x0000_s1085" type="#_x0000_t202" style="position:absolute;top:2446;width:5245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anwccA&#10;AADcAAAADwAAAGRycy9kb3ducmV2LnhtbESPzWvCQBTE70L/h+UVetNN01YkZhUJSEXagx8Xb8/s&#10;ywdm36bZrab9611B8DjMzG+YdN6bRpypc7VlBa+jCARxbnXNpYL9bjmcgHAeWWNjmRT8kYP57GmQ&#10;YqLthTd03vpSBAi7BBVU3reJlC6vyKAb2ZY4eIXtDPogu1LqDi8BbhoZR9FYGqw5LFTYUlZRftr+&#10;GgXrbPmNm2NsJv9N9vlVLNqf/eFDqZfnfjEF4an3j/C9vdIK4rd3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mp8HHAAAA3AAAAA8AAAAAAAAAAAAAAAAAmAIAAGRy&#10;cy9kb3ducmV2LnhtbFBLBQYAAAAABAAEAPUAAACMAwAAAAA=&#10;" filled="f" stroked="f" strokeweight=".5pt">
                  <v:textbox>
                    <w:txbxContent>
                      <w:p w14:paraId="25DDFD34" w14:textId="77777777" w:rsidR="005D738C" w:rsidRPr="002C7B8E" w:rsidRDefault="005D738C" w:rsidP="00703E1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3E1A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F3DC8B2" wp14:editId="07441D38">
                <wp:simplePos x="0" y="0"/>
                <wp:positionH relativeFrom="column">
                  <wp:posOffset>4919980</wp:posOffset>
                </wp:positionH>
                <wp:positionV relativeFrom="paragraph">
                  <wp:posOffset>2041525</wp:posOffset>
                </wp:positionV>
                <wp:extent cx="1223645" cy="534035"/>
                <wp:effectExtent l="0" t="0" r="0" b="0"/>
                <wp:wrapNone/>
                <wp:docPr id="235" name="Agrupar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645" cy="534035"/>
                          <a:chOff x="0" y="0"/>
                          <a:chExt cx="1224271" cy="534259"/>
                        </a:xfrm>
                      </wpg:grpSpPr>
                      <wpg:grpSp>
                        <wpg:cNvPr id="237" name="Agrupar 237"/>
                        <wpg:cNvGrpSpPr/>
                        <wpg:grpSpPr>
                          <a:xfrm>
                            <a:off x="45076" y="0"/>
                            <a:ext cx="1179195" cy="449082"/>
                            <a:chOff x="0" y="-54749"/>
                            <a:chExt cx="1204546" cy="458609"/>
                          </a:xfrm>
                        </wpg:grpSpPr>
                        <wps:wsp>
                          <wps:cNvPr id="238" name="Retângulo 238"/>
                          <wps:cNvSpPr/>
                          <wps:spPr>
                            <a:xfrm>
                              <a:off x="8792" y="0"/>
                              <a:ext cx="1063625" cy="40386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" name="Caixa de texto 239"/>
                          <wps:cNvSpPr txBox="1"/>
                          <wps:spPr>
                            <a:xfrm>
                              <a:off x="0" y="-54749"/>
                              <a:ext cx="492125" cy="3860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0213E20" w14:textId="77777777" w:rsidR="005D738C" w:rsidRPr="007241ED" w:rsidRDefault="005D738C" w:rsidP="00703E1A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" name="Caixa de texto 240"/>
                          <wps:cNvSpPr txBox="1"/>
                          <wps:spPr>
                            <a:xfrm>
                              <a:off x="395654" y="0"/>
                              <a:ext cx="808892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7FD0E1" w14:textId="77777777" w:rsidR="005D738C" w:rsidRDefault="005D738C" w:rsidP="00703E1A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Maria</w:t>
                                </w:r>
                              </w:p>
                              <w:p w14:paraId="747D1F7A" w14:textId="77777777" w:rsidR="005D738C" w:rsidRPr="009E528E" w:rsidRDefault="005D738C" w:rsidP="00703E1A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Quelhas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4" name="Caixa de texto 244"/>
                        <wps:cNvSpPr txBox="1"/>
                        <wps:spPr>
                          <a:xfrm>
                            <a:off x="0" y="24469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96994B" w14:textId="77777777" w:rsidR="005D738C" w:rsidRPr="002C7B8E" w:rsidRDefault="005D738C" w:rsidP="00703E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3DC8B2" id="Agrupar 235" o:spid="_x0000_s1086" style="position:absolute;margin-left:387.4pt;margin-top:160.75pt;width:96.35pt;height:42.05pt;z-index:251670528;mso-height-relative:margin" coordsize="12242,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">
                <v:group id="Agrupar 237" o:spid="_x0000_s1087" style="position:absolute;left:450;width:11792;height:4490" coordorigin=",-547" coordsize="12045,4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rect id="Retângulo 238" o:spid="_x0000_s1088" style="position:absolute;left:87;width:10637;height:4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OwS8MA&#10;AADcAAAADwAAAGRycy9kb3ducmV2LnhtbERPz2vCMBS+C/4P4Qm7yEytWEdnFLUIXgZbt8tub82z&#10;KWteSpPV7r9fDgOPH9/v7X60rRio941jBctFAoK4crrhWsHH+/nxCYQPyBpbx6Tglzzsd9PJFnPt&#10;bvxGQxlqEUPY56jAhNDlUvrKkEW/cB1x5K6utxgi7Gupe7zFcNvKNEkyabHh2GCwo5Oh6rv8sQqK&#10;13l1DcdijZ/Zxr0Ul41x7ZdSD7Px8Awi0Bju4n/3RStIV3FtPBOP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OwS8MAAADcAAAADwAAAAAAAAAAAAAAAACYAgAAZHJzL2Rv&#10;d25yZXYueG1sUEsFBgAAAAAEAAQA9QAAAIgDAAAAAA==&#10;" fillcolor="#f7caac [1301]" strokecolor="white [3212]" strokeweight="1pt"/>
                  <v:shape id="Caixa de texto 239" o:spid="_x0000_s1089" type="#_x0000_t202" style="position:absolute;top:-547;width:4921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IX8cA&#10;AADcAAAADwAAAGRycy9kb3ducmV2LnhtbESPzWvCQBTE7wX/h+UJ3urGlBaNWUUC0lLswY+Lt2f2&#10;5QOzb2N21dS/vlso9DjMzG+YdNmbRtyoc7VlBZNxBII4t7rmUsFhv36egnAeWWNjmRR8k4PlYvCU&#10;YqLtnbd02/lSBAi7BBVU3reJlC6vyKAb25Y4eIXtDPogu1LqDu8BbhoZR9GbNFhzWKiwpayi/Ly7&#10;GgWf2foLt6fYTB9N9r4pVu3lcHxVajTsV3MQnnr/H/5rf2gF8csM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nCF/HAAAA3AAAAA8AAAAAAAAAAAAAAAAAmAIAAGRy&#10;cy9kb3ducmV2LnhtbFBLBQYAAAAABAAEAPUAAACMAwAAAAA=&#10;" filled="f" stroked="f" strokeweight=".5pt">
                    <v:textbox>
                      <w:txbxContent>
                        <w:p w14:paraId="60213E20" w14:textId="77777777" w:rsidR="005D738C" w:rsidRPr="007241ED" w:rsidRDefault="005D738C" w:rsidP="00703E1A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25</w:t>
                          </w:r>
                        </w:p>
                      </w:txbxContent>
                    </v:textbox>
                  </v:shape>
                  <v:shape id="Caixa de texto 240" o:spid="_x0000_s1090" type="#_x0000_t202" style="position:absolute;left:3956;width:8089;height:3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Sv8MA&#10;AADcAAAADwAAAGRycy9kb3ducmV2LnhtbERPy4rCMBTdC/MP4Q6403TKKKVjFCmIg+jCx8bdtbm2&#10;ZZqbThO1+vVmIbg8nPdk1plaXKl1lWUFX8MIBHFudcWFgsN+MUhAOI+ssbZMCu7kYDb96E0w1fbG&#10;W7rufCFCCLsUFZTeN6mULi/JoBvahjhwZ9sa9AG2hdQt3kK4qWUcRWNpsOLQUGJDWUn53+5iFKyy&#10;xQa3p9gkjzpbrs/z5v9wHCnV/+zmPyA8df4tfrl/tYL4O8wPZ8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vSv8MAAADcAAAADwAAAAAAAAAAAAAAAACYAgAAZHJzL2Rv&#10;d25yZXYueG1sUEsFBgAAAAAEAAQA9QAAAIgDAAAAAA==&#10;" filled="f" stroked="f" strokeweight=".5pt">
                    <v:textbox>
                      <w:txbxContent>
                        <w:p w14:paraId="5A7FD0E1" w14:textId="77777777" w:rsidR="005D738C" w:rsidRDefault="005D738C" w:rsidP="00703E1A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Maria</w:t>
                          </w:r>
                        </w:p>
                        <w:p w14:paraId="747D1F7A" w14:textId="77777777" w:rsidR="005D738C" w:rsidRPr="009E528E" w:rsidRDefault="005D738C" w:rsidP="00703E1A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Quelhas</w:t>
                          </w:r>
                        </w:p>
                      </w:txbxContent>
                    </v:textbox>
                  </v:shape>
                </v:group>
                <v:shape id="Caixa de texto 244" o:spid="_x0000_s1091" type="#_x0000_t202" style="position:absolute;top:2446;width:5245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DUvMcA&#10;AADcAAAADwAAAGRycy9kb3ducmV2LnhtbESPzWrDMBCE74W+g9hCb41c45TgRAnBYFJKcsjPpbet&#10;tbFNrJVrKbbbp68ChRyHmfmGWaxG04ieOldbVvA6iUAQF1bXXCo4HfOXGQjnkTU2lknBDzlYLR8f&#10;FphqO/Ce+oMvRYCwS1FB5X2bSumKigy6iW2Jg3e2nUEfZFdK3eEQ4KaRcRS9SYM1h4UKW8oqKi6H&#10;q1HwkeU73H/FZvbbZJvted1+nz6nSj0/jes5CE+jv4f/2+9aQZwk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g1LzHAAAA3AAAAA8AAAAAAAAAAAAAAAAAmAIAAGRy&#10;cy9kb3ducmV2LnhtbFBLBQYAAAAABAAEAPUAAACMAwAAAAA=&#10;" filled="f" stroked="f" strokeweight=".5pt">
                  <v:textbox>
                    <w:txbxContent>
                      <w:p w14:paraId="0F96994B" w14:textId="77777777" w:rsidR="005D738C" w:rsidRPr="002C7B8E" w:rsidRDefault="005D738C" w:rsidP="00703E1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34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3E1A">
        <w:rPr>
          <w:noProof/>
          <w:lang w:eastAsia="pt-PT"/>
        </w:rPr>
        <w:drawing>
          <wp:anchor distT="0" distB="0" distL="114300" distR="114300" simplePos="0" relativeHeight="251657216" behindDoc="1" locked="0" layoutInCell="1" allowOverlap="1" wp14:anchorId="514C3575" wp14:editId="5B21A71D">
            <wp:simplePos x="0" y="0"/>
            <wp:positionH relativeFrom="column">
              <wp:posOffset>-1116330</wp:posOffset>
            </wp:positionH>
            <wp:positionV relativeFrom="paragraph">
              <wp:posOffset>-890270</wp:posOffset>
            </wp:positionV>
            <wp:extent cx="7599680" cy="10754360"/>
            <wp:effectExtent l="0" t="0" r="1270" b="8890"/>
            <wp:wrapNone/>
            <wp:docPr id="326" name="Imagem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m 32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680" cy="1075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E1A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EB358A" wp14:editId="3514DF19">
                <wp:simplePos x="0" y="0"/>
                <wp:positionH relativeFrom="column">
                  <wp:posOffset>3140710</wp:posOffset>
                </wp:positionH>
                <wp:positionV relativeFrom="paragraph">
                  <wp:posOffset>1939290</wp:posOffset>
                </wp:positionV>
                <wp:extent cx="524510" cy="289560"/>
                <wp:effectExtent l="0" t="0" r="0" b="0"/>
                <wp:wrapNone/>
                <wp:docPr id="256" name="Caixa de texto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FC2F24" w14:textId="77777777" w:rsidR="005D738C" w:rsidRPr="002C7B8E" w:rsidRDefault="005D738C" w:rsidP="00703E1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C7B8E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B358A" id="Caixa de texto 256" o:spid="_x0000_s1092" type="#_x0000_t202" style="position:absolute;margin-left:247.3pt;margin-top:152.7pt;width:41.3pt;height:22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" filled="f" stroked="f" strokeweight=".5pt">
                <v:textbox>
                  <w:txbxContent>
                    <w:p w14:paraId="15FC2F24" w14:textId="77777777" w:rsidR="005D738C" w:rsidRPr="002C7B8E" w:rsidRDefault="005D738C" w:rsidP="00703E1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C7B8E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703E1A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D970ED" wp14:editId="7CBF9A92">
                <wp:simplePos x="0" y="0"/>
                <wp:positionH relativeFrom="column">
                  <wp:posOffset>2034794</wp:posOffset>
                </wp:positionH>
                <wp:positionV relativeFrom="paragraph">
                  <wp:posOffset>1946275</wp:posOffset>
                </wp:positionV>
                <wp:extent cx="524510" cy="289560"/>
                <wp:effectExtent l="0" t="0" r="0" b="0"/>
                <wp:wrapNone/>
                <wp:docPr id="255" name="Caixa de texto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29C192" w14:textId="77777777" w:rsidR="005D738C" w:rsidRPr="002C7B8E" w:rsidRDefault="005D738C" w:rsidP="00703E1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C7B8E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D970ED" id="Caixa de texto 255" o:spid="_x0000_s1093" type="#_x0000_t202" style="position:absolute;margin-left:160.2pt;margin-top:153.25pt;width:41.3pt;height:22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" filled="f" stroked="f" strokeweight=".5pt">
                <v:textbox>
                  <w:txbxContent>
                    <w:p w14:paraId="2229C192" w14:textId="77777777" w:rsidR="005D738C" w:rsidRPr="002C7B8E" w:rsidRDefault="005D738C" w:rsidP="00703E1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C7B8E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703E1A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D35B3A3" wp14:editId="5D99C0BC">
                <wp:simplePos x="0" y="0"/>
                <wp:positionH relativeFrom="column">
                  <wp:posOffset>1398270</wp:posOffset>
                </wp:positionH>
                <wp:positionV relativeFrom="paragraph">
                  <wp:posOffset>8640989</wp:posOffset>
                </wp:positionV>
                <wp:extent cx="3471545" cy="375920"/>
                <wp:effectExtent l="0" t="0" r="0" b="5080"/>
                <wp:wrapNone/>
                <wp:docPr id="439" name="Agrupar 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1545" cy="375920"/>
                          <a:chOff x="0" y="46566"/>
                          <a:chExt cx="2234554" cy="242531"/>
                        </a:xfrm>
                      </wpg:grpSpPr>
                      <wpg:grpSp>
                        <wpg:cNvPr id="437" name="Agrupar 437"/>
                        <wpg:cNvGrpSpPr/>
                        <wpg:grpSpPr>
                          <a:xfrm>
                            <a:off x="0" y="53766"/>
                            <a:ext cx="1118069" cy="235331"/>
                            <a:chOff x="0" y="46566"/>
                            <a:chExt cx="1118069" cy="235331"/>
                          </a:xfrm>
                        </wpg:grpSpPr>
                        <wps:wsp>
                          <wps:cNvPr id="248" name="Caixa de texto 248"/>
                          <wps:cNvSpPr txBox="1"/>
                          <wps:spPr>
                            <a:xfrm>
                              <a:off x="113437" y="46566"/>
                              <a:ext cx="1004632" cy="23533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21576C6" w14:textId="77777777" w:rsidR="005D738C" w:rsidRPr="004E41E2" w:rsidRDefault="005D738C" w:rsidP="00703E1A">
                                <w:pPr>
                                  <w:rPr>
                                    <w:rFonts w:ascii="Century Gothic" w:hAnsi="Century Gothic"/>
                                    <w:color w:val="808080" w:themeColor="background1" w:themeShade="80"/>
                                    <w:sz w:val="17"/>
                                    <w:szCs w:val="17"/>
                                  </w:rPr>
                                </w:pPr>
                                <w:r w:rsidRPr="004E41E2">
                                  <w:rPr>
                                    <w:rFonts w:ascii="Century Gothic" w:hAnsi="Century Gothic" w:cs="Arial"/>
                                    <w:b/>
                                    <w:bCs/>
                                    <w:color w:val="808080" w:themeColor="background1" w:themeShade="80"/>
                                    <w:sz w:val="17"/>
                                    <w:szCs w:val="17"/>
                                    <w:lang w:eastAsia="pt-PT"/>
                                  </w:rPr>
                                  <w:t>Estrutura - ERPI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6" name="Retângulo 306"/>
                          <wps:cNvSpPr/>
                          <wps:spPr>
                            <a:xfrm>
                              <a:off x="0" y="57600"/>
                              <a:ext cx="121666" cy="11942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8" name="Agrupar 438"/>
                        <wpg:cNvGrpSpPr/>
                        <wpg:grpSpPr>
                          <a:xfrm>
                            <a:off x="1108800" y="46566"/>
                            <a:ext cx="1125754" cy="234950"/>
                            <a:chOff x="0" y="46566"/>
                            <a:chExt cx="1125754" cy="234950"/>
                          </a:xfrm>
                        </wpg:grpSpPr>
                        <wps:wsp>
                          <wps:cNvPr id="310" name="Caixa de texto 310"/>
                          <wps:cNvSpPr txBox="1"/>
                          <wps:spPr>
                            <a:xfrm>
                              <a:off x="121184" y="46566"/>
                              <a:ext cx="1004570" cy="2349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FB6BE35" w14:textId="77777777" w:rsidR="005D738C" w:rsidRPr="004E41E2" w:rsidRDefault="005D738C" w:rsidP="00703E1A">
                                <w:pPr>
                                  <w:rPr>
                                    <w:rFonts w:ascii="Century Gothic" w:hAnsi="Century Gothic"/>
                                    <w:color w:val="808080" w:themeColor="background1" w:themeShade="80"/>
                                    <w:sz w:val="17"/>
                                    <w:szCs w:val="17"/>
                                  </w:rPr>
                                </w:pPr>
                                <w:r w:rsidRPr="004E41E2">
                                  <w:rPr>
                                    <w:rFonts w:ascii="Century Gothic" w:hAnsi="Century Gothic" w:cs="Arial"/>
                                    <w:b/>
                                    <w:bCs/>
                                    <w:color w:val="808080" w:themeColor="background1" w:themeShade="80"/>
                                    <w:sz w:val="17"/>
                                    <w:szCs w:val="17"/>
                                    <w:lang w:eastAsia="pt-PT"/>
                                  </w:rPr>
                                  <w:t>CD e SAD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" name="Retângulo 311"/>
                          <wps:cNvSpPr/>
                          <wps:spPr>
                            <a:xfrm>
                              <a:off x="0" y="57600"/>
                              <a:ext cx="121285" cy="11938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35B3A3" id="Agrupar 439" o:spid="_x0000_s1094" style="position:absolute;margin-left:110.1pt;margin-top:680.4pt;width:273.35pt;height:29.6pt;z-index:251666432;mso-width-relative:margin;mso-height-relative:margin" coordorigin=",465" coordsize="22345,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">
                <v:group id="Agrupar 437" o:spid="_x0000_s1095" style="position:absolute;top:537;width:11180;height:2353" coordorigin=",465" coordsize="11180,2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Caixa de texto 248" o:spid="_x0000_s1096" type="#_x0000_t202" style="position:absolute;left:1134;top:465;width:10046;height:2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nrRMQA&#10;AADcAAAADwAAAGRycy9kb3ducmV2LnhtbERPy2rCQBTdF/yH4QrdFJ1U64PoKKXYB91pfODukrkm&#10;wcydkBmT+PfOotDl4byX686UoqHaFZYVvA4jEMSp1QVnCvbJ52AOwnlkjaVlUnAnB+tV72mJsbYt&#10;b6nZ+UyEEHYxKsi9r2IpXZqTQTe0FXHgLrY26AOsM6lrbEO4KeUoiqbSYMGhIceKPnJKr7ubUXB+&#10;yU6/rvs6tOPJuNp8N8nsqBOlnvvd+wKEp87/i//cP1rB6C2sDW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J60TEAAAA3AAAAA8AAAAAAAAAAAAAAAAAmAIAAGRycy9k&#10;b3ducmV2LnhtbFBLBQYAAAAABAAEAPUAAACJAwAAAAA=&#10;" fillcolor="white [3201]" stroked="f" strokeweight=".5pt">
                    <v:textbox>
                      <w:txbxContent>
                        <w:p w14:paraId="421576C6" w14:textId="77777777" w:rsidR="005D738C" w:rsidRPr="004E41E2" w:rsidRDefault="005D738C" w:rsidP="00703E1A">
                          <w:pPr>
                            <w:rPr>
                              <w:rFonts w:ascii="Century Gothic" w:hAnsi="Century Gothic"/>
                              <w:color w:val="808080" w:themeColor="background1" w:themeShade="80"/>
                              <w:sz w:val="17"/>
                              <w:szCs w:val="17"/>
                            </w:rPr>
                          </w:pPr>
                          <w:r w:rsidRPr="004E41E2">
                            <w:rPr>
                              <w:rFonts w:ascii="Century Gothic" w:hAnsi="Century Gothic" w:cs="Arial"/>
                              <w:b/>
                              <w:bCs/>
                              <w:color w:val="808080" w:themeColor="background1" w:themeShade="80"/>
                              <w:sz w:val="17"/>
                              <w:szCs w:val="17"/>
                              <w:lang w:eastAsia="pt-PT"/>
                            </w:rPr>
                            <w:t>Estrutura - ERPI</w:t>
                          </w:r>
                        </w:p>
                      </w:txbxContent>
                    </v:textbox>
                  </v:shape>
                  <v:rect id="Retângulo 306" o:spid="_x0000_s1097" style="position:absolute;top:576;width:1216;height:1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WHCMUA&#10;AADcAAAADwAAAGRycy9kb3ducmV2LnhtbESPT2sCMRTE70K/Q3gFL6JZLSxlNYotCPbQg3968Pbc&#10;PDerm5dlEzX99k1B8DjMzG+Y2SLaRtyo87VjBeNRBoK4dLrmSsF+txq+g/ABWWPjmBT8kofF/KU3&#10;w0K7O2/otg2VSBD2BSowIbSFlL40ZNGPXEucvJPrLIYku0rqDu8Jbhs5ybJcWqw5LRhs6dNQedle&#10;rYIveY7fZvLjmsOReJ0P4ke5MUr1X+NyCiJQDM/wo73WCt6yHP7Pp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YcIxQAAANwAAAAPAAAAAAAAAAAAAAAAAJgCAABkcnMv&#10;ZG93bnJldi54bWxQSwUGAAAAAAQABAD1AAAAigMAAAAA&#10;" fillcolor="#aeaaaa [2414]" strokecolor="white [3212]" strokeweight="1pt"/>
                </v:group>
                <v:group id="Agrupar 438" o:spid="_x0000_s1098" style="position:absolute;left:11088;top:465;width:11257;height:2350" coordorigin=",465" coordsize="11257,2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Caixa de texto 310" o:spid="_x0000_s1099" type="#_x0000_t202" style="position:absolute;left:1211;top:465;width:10046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3HwsMA&#10;AADcAAAADwAAAGRycy9kb3ducmV2LnhtbERPTWvCQBC9C/0PyxR6Ed3YYJXUVYpoK95q1NLbkJ0m&#10;odnZkF2T+O/dg+Dx8b4Xq95UoqXGlZYVTMYRCOLM6pJzBcd0O5qDcB5ZY2WZFFzJwWr5NFhgom3H&#10;39QefC5CCLsEFRTe14mULivIoBvbmjhwf7Yx6ANscqkb7EK4qeRrFL1JgyWHhgJrWheU/R8uRsHv&#10;MP/Zu/7z1MXTuN58tensrFOlXp77j3cQnnr/EN/dO60gnoT54Uw4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3HwsMAAADcAAAADwAAAAAAAAAAAAAAAACYAgAAZHJzL2Rv&#10;d25yZXYueG1sUEsFBgAAAAAEAAQA9QAAAIgDAAAAAA==&#10;" fillcolor="white [3201]" stroked="f" strokeweight=".5pt">
                    <v:textbox>
                      <w:txbxContent>
                        <w:p w14:paraId="0FB6BE35" w14:textId="77777777" w:rsidR="005D738C" w:rsidRPr="004E41E2" w:rsidRDefault="005D738C" w:rsidP="00703E1A">
                          <w:pPr>
                            <w:rPr>
                              <w:rFonts w:ascii="Century Gothic" w:hAnsi="Century Gothic"/>
                              <w:color w:val="808080" w:themeColor="background1" w:themeShade="80"/>
                              <w:sz w:val="17"/>
                              <w:szCs w:val="17"/>
                            </w:rPr>
                          </w:pPr>
                          <w:r w:rsidRPr="004E41E2">
                            <w:rPr>
                              <w:rFonts w:ascii="Century Gothic" w:hAnsi="Century Gothic" w:cs="Arial"/>
                              <w:b/>
                              <w:bCs/>
                              <w:color w:val="808080" w:themeColor="background1" w:themeShade="80"/>
                              <w:sz w:val="17"/>
                              <w:szCs w:val="17"/>
                              <w:lang w:eastAsia="pt-PT"/>
                            </w:rPr>
                            <w:t>CD e SAD</w:t>
                          </w:r>
                        </w:p>
                      </w:txbxContent>
                    </v:textbox>
                  </v:shape>
                  <v:rect id="Retângulo 311" o:spid="_x0000_s1100" style="position:absolute;top:576;width:1212;height:1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1KK8YA&#10;AADcAAAADwAAAGRycy9kb3ducmV2LnhtbESPQWvCQBSE74X+h+UVvEjdxKKWNKtUg+BFsLaX3l6z&#10;L9nQ7NuQXTX9964g9DjMzDdMvhpsK87U+8axgnSSgCAunW64VvD1uX1+BeEDssbWMSn4Iw+r5eND&#10;jpl2F/6g8zHUIkLYZ6jAhNBlUvrSkEU/cR1x9CrXWwxR9rXUPV4i3LZymiRzabHhuGCwo42h8vd4&#10;sgqKw7iswrqY4fd84fbFbmFc+6PU6Gl4fwMRaAj/4Xt7pxW8pCnczs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1KK8YAAADcAAAADwAAAAAAAAAAAAAAAACYAgAAZHJz&#10;L2Rvd25yZXYueG1sUEsFBgAAAAAEAAQA9QAAAIsDAAAAAA==&#10;" fillcolor="#f7caac [1301]" strokecolor="white [3212]" strokeweight="1pt"/>
                </v:group>
              </v:group>
            </w:pict>
          </mc:Fallback>
        </mc:AlternateContent>
      </w:r>
      <w:r w:rsidR="00703E1A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B17798" wp14:editId="6E83C323">
                <wp:simplePos x="0" y="0"/>
                <wp:positionH relativeFrom="column">
                  <wp:posOffset>5276850</wp:posOffset>
                </wp:positionH>
                <wp:positionV relativeFrom="paragraph">
                  <wp:posOffset>1942374</wp:posOffset>
                </wp:positionV>
                <wp:extent cx="524510" cy="289560"/>
                <wp:effectExtent l="0" t="0" r="0" b="0"/>
                <wp:wrapNone/>
                <wp:docPr id="258" name="Caixa de texto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D8EF98" w14:textId="77777777" w:rsidR="005D738C" w:rsidRPr="002C7B8E" w:rsidRDefault="005D738C" w:rsidP="00703E1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C7B8E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B17798" id="Caixa de texto 258" o:spid="_x0000_s1101" type="#_x0000_t202" style="position:absolute;margin-left:415.5pt;margin-top:152.95pt;width:41.3pt;height:22.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" filled="f" stroked="f" strokeweight=".5pt">
                <v:textbox>
                  <w:txbxContent>
                    <w:p w14:paraId="02D8EF98" w14:textId="77777777" w:rsidR="005D738C" w:rsidRPr="002C7B8E" w:rsidRDefault="005D738C" w:rsidP="00703E1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C7B8E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  <w:r w:rsidR="00703E1A">
        <w:softHyphen/>
      </w:r>
      <w:r w:rsidR="00703E1A">
        <w:softHyphen/>
      </w:r>
      <w:r w:rsidR="00703E1A">
        <w:softHyphen/>
      </w:r>
    </w:p>
    <w:p w14:paraId="1B0E763F" w14:textId="1228D081" w:rsidR="007433F8" w:rsidRDefault="007433F8"/>
    <w:p w14:paraId="42D3A560" w14:textId="4C7C3CC6" w:rsidR="00703E1A" w:rsidRDefault="00703E1A"/>
    <w:p w14:paraId="55345D28" w14:textId="54E6B094" w:rsidR="00703E1A" w:rsidRDefault="00703E1A"/>
    <w:p w14:paraId="311110EF" w14:textId="76C35B44" w:rsidR="00703E1A" w:rsidRDefault="00703E1A"/>
    <w:p w14:paraId="3F91339E" w14:textId="40760E3D" w:rsidR="00703E1A" w:rsidRDefault="00703E1A"/>
    <w:p w14:paraId="0C0D0BD6" w14:textId="6B8BC3C4" w:rsidR="00703E1A" w:rsidRDefault="00703E1A"/>
    <w:p w14:paraId="6BE22ACA" w14:textId="5E90797F" w:rsidR="00703E1A" w:rsidRDefault="00703E1A"/>
    <w:p w14:paraId="6791EF8D" w14:textId="5B18D892" w:rsidR="00703E1A" w:rsidRDefault="00703E1A"/>
    <w:p w14:paraId="63CA954C" w14:textId="6DCE80FD" w:rsidR="00703E1A" w:rsidRDefault="00703E1A"/>
    <w:p w14:paraId="263757D5" w14:textId="34314BD7" w:rsidR="00703E1A" w:rsidRDefault="00703E1A"/>
    <w:p w14:paraId="62373931" w14:textId="7B99EE94" w:rsidR="00703E1A" w:rsidRDefault="00703E1A"/>
    <w:p w14:paraId="5B62A58A" w14:textId="7275900C" w:rsidR="00703E1A" w:rsidRDefault="00703E1A"/>
    <w:p w14:paraId="2324124C" w14:textId="39DEC3DA" w:rsidR="00703E1A" w:rsidRDefault="00703E1A"/>
    <w:p w14:paraId="320C5EA8" w14:textId="149156FB" w:rsidR="00703E1A" w:rsidRDefault="005C4C1B">
      <w:r w:rsidRPr="00816B0A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8281390" wp14:editId="4FE2038F">
                <wp:simplePos x="0" y="0"/>
                <wp:positionH relativeFrom="column">
                  <wp:posOffset>-749300</wp:posOffset>
                </wp:positionH>
                <wp:positionV relativeFrom="paragraph">
                  <wp:posOffset>167640</wp:posOffset>
                </wp:positionV>
                <wp:extent cx="1109980" cy="527685"/>
                <wp:effectExtent l="0" t="0" r="13970" b="5715"/>
                <wp:wrapNone/>
                <wp:docPr id="245" name="Agrupar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9980" cy="527685"/>
                          <a:chOff x="0" y="0"/>
                          <a:chExt cx="1110060" cy="527819"/>
                        </a:xfrm>
                      </wpg:grpSpPr>
                      <wpg:grpSp>
                        <wpg:cNvPr id="246" name="Agrupar 246"/>
                        <wpg:cNvGrpSpPr/>
                        <wpg:grpSpPr>
                          <a:xfrm>
                            <a:off x="51515" y="0"/>
                            <a:ext cx="1058545" cy="435610"/>
                            <a:chOff x="0" y="-40758"/>
                            <a:chExt cx="1081454" cy="445204"/>
                          </a:xfrm>
                        </wpg:grpSpPr>
                        <wps:wsp>
                          <wps:cNvPr id="247" name="Retângulo 247"/>
                          <wps:cNvSpPr/>
                          <wps:spPr>
                            <a:xfrm>
                              <a:off x="17584" y="0"/>
                              <a:ext cx="1063870" cy="404446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Caixa de texto 250"/>
                          <wps:cNvSpPr txBox="1"/>
                          <wps:spPr>
                            <a:xfrm>
                              <a:off x="0" y="-40758"/>
                              <a:ext cx="536330" cy="3860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997B02" w14:textId="77777777" w:rsidR="005D738C" w:rsidRPr="007241ED" w:rsidRDefault="005D738C" w:rsidP="00703E1A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" name="Caixa de texto 251"/>
                          <wps:cNvSpPr txBox="1"/>
                          <wps:spPr>
                            <a:xfrm>
                              <a:off x="395654" y="0"/>
                              <a:ext cx="650240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C33509" w14:textId="77777777" w:rsidR="005D738C" w:rsidRDefault="005D738C" w:rsidP="00703E1A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Natália</w:t>
                                </w:r>
                              </w:p>
                              <w:p w14:paraId="39D680EC" w14:textId="77777777" w:rsidR="005D738C" w:rsidRPr="009E528E" w:rsidRDefault="005D738C" w:rsidP="00703E1A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Vaz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2" name="Caixa de texto 252"/>
                        <wps:cNvSpPr txBox="1"/>
                        <wps:spPr>
                          <a:xfrm>
                            <a:off x="0" y="23825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E0DDE7" w14:textId="77777777" w:rsidR="005D738C" w:rsidRPr="002C7B8E" w:rsidRDefault="005D738C" w:rsidP="00703E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49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281390" id="Agrupar 245" o:spid="_x0000_s1102" style="position:absolute;margin-left:-59pt;margin-top:13.2pt;width:87.4pt;height:41.55pt;z-index:251671552" coordsize="11100,5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">
                <v:group id="Agrupar 246" o:spid="_x0000_s1103" style="position:absolute;left:515;width:10585;height:4356" coordorigin=",-407" coordsize="10814,4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rect id="Retângulo 247" o:spid="_x0000_s1104" style="position:absolute;left:175;width:10639;height:40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XRMYA&#10;AADcAAAADwAAAGRycy9kb3ducmV2LnhtbESPQWvCQBSE70L/w/IKvYhuKtZImo20DYKXgrVevL1m&#10;n9nQ7NuQXTX++25B8DjMzDdMvhpsK87U+8axgudpAoK4crrhWsH+ez1ZgvABWWPrmBRcycOqeBjl&#10;mGl34S8670ItIoR9hgpMCF0mpa8MWfRT1xFH7+h6iyHKvpa6x0uE21bOkmQhLTYcFwx29GGo+t2d&#10;rIJyO66O4b18wcMidZ/lJjWu/VHq6XF4ewURaAj38K290Qpm8xT+z8Qj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pXRMYAAADcAAAADwAAAAAAAAAAAAAAAACYAgAAZHJz&#10;L2Rvd25yZXYueG1sUEsFBgAAAAAEAAQA9QAAAIsDAAAAAA==&#10;" fillcolor="#f7caac [1301]" strokecolor="white [3212]" strokeweight="1pt"/>
                  <v:shape id="Caixa de texto 250" o:spid="_x0000_s1105" type="#_x0000_t202" style="position:absolute;top:-407;width:5363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JEYsMA&#10;AADcAAAADwAAAGRycy9kb3ducmV2LnhtbERPy2rCQBTdF/yH4Qru6sSARdKMIgGpiF3EuunuNnPz&#10;wMydNDOa2K/vLASXh/NON6NpxY1611hWsJhHIIgLqxuuFJy/dq8rEM4ja2wtk4I7OdisJy8pJtoO&#10;nNPt5CsRQtglqKD2vkukdEVNBt3cdsSBK21v0AfYV1L3OIRw08o4it6kwYZDQ40dZTUVl9PVKDhk&#10;u0/Mf2Kz+muzj2O57X7P30ulZtNx+w7C0+if4od7rxXEyzA/nA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JEYsMAAADcAAAADwAAAAAAAAAAAAAAAACYAgAAZHJzL2Rv&#10;d25yZXYueG1sUEsFBgAAAAAEAAQA9QAAAIgDAAAAAA==&#10;" filled="f" stroked="f" strokeweight=".5pt">
                    <v:textbox>
                      <w:txbxContent>
                        <w:p w14:paraId="72997B02" w14:textId="77777777" w:rsidR="005D738C" w:rsidRPr="007241ED" w:rsidRDefault="005D738C" w:rsidP="00703E1A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25</w:t>
                          </w:r>
                        </w:p>
                      </w:txbxContent>
                    </v:textbox>
                  </v:shape>
                  <v:shape id="Caixa de texto 251" o:spid="_x0000_s1106" type="#_x0000_t202" style="position:absolute;left:3956;width:6502;height:3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7h+cYA&#10;AADcAAAADwAAAGRycy9kb3ducmV2LnhtbESPQWvCQBSE74X+h+UVvDUbAxZJs4YQkBaxBzWX3p7Z&#10;ZxLMvk2zW4399d1CweMwM98wWT6ZXlxodJ1lBfMoBkFcW91xo6A6rJ+XIJxH1thbJgU3cpCvHh8y&#10;TLW98o4ue9+IAGGXooLW+yGV0tUtGXSRHYiDd7KjQR/k2Eg94jXATS+TOH6RBjsOCy0OVLZUn/ff&#10;RsGmXH/g7piY5U9fvm1PxfBVfS6Umj1NxSsIT5O/h//b71pBspjD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7h+cYAAADcAAAADwAAAAAAAAAAAAAAAACYAgAAZHJz&#10;L2Rvd25yZXYueG1sUEsFBgAAAAAEAAQA9QAAAIsDAAAAAA==&#10;" filled="f" stroked="f" strokeweight=".5pt">
                    <v:textbox>
                      <w:txbxContent>
                        <w:p w14:paraId="76C33509" w14:textId="77777777" w:rsidR="005D738C" w:rsidRDefault="005D738C" w:rsidP="00703E1A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Natália</w:t>
                          </w:r>
                        </w:p>
                        <w:p w14:paraId="39D680EC" w14:textId="77777777" w:rsidR="005D738C" w:rsidRPr="009E528E" w:rsidRDefault="005D738C" w:rsidP="00703E1A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Vaz</w:t>
                          </w:r>
                        </w:p>
                      </w:txbxContent>
                    </v:textbox>
                  </v:shape>
                </v:group>
                <v:shape id="Caixa de texto 252" o:spid="_x0000_s1107" type="#_x0000_t202" style="position:absolute;top:2382;width:5245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x/jsYA&#10;AADcAAAADwAAAGRycy9kb3ducmV2LnhtbESPQWvCQBSE74X+h+UVems2BiySZhUJSKXoQZtLb6/Z&#10;ZxLMvk2zaxL99d1CweMwM98w2WoyrRiod41lBbMoBkFcWt1wpaD43LwsQDiPrLG1TAqu5GC1fHzI&#10;MNV25AMNR1+JAGGXooLa+y6V0pU1GXSR7YiDd7K9QR9kX0nd4xjgppVJHL9Kgw2HhRo7ymsqz8eL&#10;UfCRb/Z4+E7M4tbm77vTuvspvuZKPT9N6zcQniZ/D/+3t1pBMk/g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x/jsYAAADcAAAADwAAAAAAAAAAAAAAAACYAgAAZHJz&#10;L2Rvd25yZXYueG1sUEsFBgAAAAAEAAQA9QAAAIsDAAAAAA==&#10;" filled="f" stroked="f" strokeweight=".5pt">
                  <v:textbox>
                    <w:txbxContent>
                      <w:p w14:paraId="68E0DDE7" w14:textId="77777777" w:rsidR="005D738C" w:rsidRPr="002C7B8E" w:rsidRDefault="005D738C" w:rsidP="00703E1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49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CD2EF1D" w14:textId="23267950" w:rsidR="00703E1A" w:rsidRDefault="00703E1A"/>
    <w:p w14:paraId="3B1082F6" w14:textId="037CEB11" w:rsidR="00703E1A" w:rsidRDefault="00703E1A"/>
    <w:p w14:paraId="6A529A87" w14:textId="7DFF2573" w:rsidR="00703E1A" w:rsidRDefault="00703E1A"/>
    <w:p w14:paraId="404CA902" w14:textId="6ADF57F7" w:rsidR="00703E1A" w:rsidRDefault="00703E1A"/>
    <w:p w14:paraId="0F74807D" w14:textId="65BEA38C" w:rsidR="00703E1A" w:rsidRDefault="00703E1A"/>
    <w:p w14:paraId="44B28E77" w14:textId="11104213" w:rsidR="00703E1A" w:rsidRDefault="00703E1A"/>
    <w:p w14:paraId="37C39A62" w14:textId="7B530C73" w:rsidR="00703E1A" w:rsidRDefault="00703E1A"/>
    <w:p w14:paraId="235E1CD8" w14:textId="6C8549A2" w:rsidR="00703E1A" w:rsidRDefault="00703E1A"/>
    <w:p w14:paraId="5066AA69" w14:textId="0DA460FA" w:rsidR="00703E1A" w:rsidRDefault="00703E1A"/>
    <w:p w14:paraId="762920B2" w14:textId="180FF0EC" w:rsidR="00703E1A" w:rsidRDefault="00703E1A"/>
    <w:p w14:paraId="5F996BED" w14:textId="1BCE5B96" w:rsidR="00703E1A" w:rsidRDefault="00703E1A"/>
    <w:p w14:paraId="569C3FF7" w14:textId="546E9E9C" w:rsidR="00703E1A" w:rsidRDefault="00703E1A"/>
    <w:p w14:paraId="3F8C0F38" w14:textId="379552E0" w:rsidR="00703E1A" w:rsidRDefault="00703E1A"/>
    <w:p w14:paraId="168B83EE" w14:textId="0150FAEF" w:rsidR="00703E1A" w:rsidRDefault="00703E1A"/>
    <w:p w14:paraId="1AB76284" w14:textId="084B2492" w:rsidR="00703E1A" w:rsidRDefault="00703E1A"/>
    <w:p w14:paraId="45C6A003" w14:textId="6FF5604D" w:rsidR="00703E1A" w:rsidRDefault="00703E1A"/>
    <w:p w14:paraId="337C5DF6" w14:textId="452D871A" w:rsidR="00703E1A" w:rsidRDefault="00703E1A"/>
    <w:p w14:paraId="7EA4B706" w14:textId="100E656E" w:rsidR="00703E1A" w:rsidRDefault="00703E1A"/>
    <w:p w14:paraId="1355F75E" w14:textId="63FF92C9" w:rsidR="00703E1A" w:rsidRDefault="00703E1A"/>
    <w:p w14:paraId="5EAF075A" w14:textId="7BB9FBD5" w:rsidR="00703E1A" w:rsidRDefault="00703E1A"/>
    <w:p w14:paraId="28FF090D" w14:textId="5B0AF623" w:rsidR="00703E1A" w:rsidRDefault="00703E1A"/>
    <w:p w14:paraId="4E918251" w14:textId="3F4142F4" w:rsidR="00703E1A" w:rsidRDefault="00703E1A"/>
    <w:p w14:paraId="45B26933" w14:textId="2AE71F52" w:rsidR="00703E1A" w:rsidRDefault="0063665E">
      <w:r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AB5F41A" wp14:editId="2CAF69E1">
                <wp:simplePos x="0" y="0"/>
                <wp:positionH relativeFrom="column">
                  <wp:posOffset>-717550</wp:posOffset>
                </wp:positionH>
                <wp:positionV relativeFrom="paragraph">
                  <wp:posOffset>194755</wp:posOffset>
                </wp:positionV>
                <wp:extent cx="1090930" cy="527685"/>
                <wp:effectExtent l="0" t="0" r="13970" b="5715"/>
                <wp:wrapNone/>
                <wp:docPr id="195" name="Agrupar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0930" cy="527685"/>
                          <a:chOff x="17962" y="0"/>
                          <a:chExt cx="1092098" cy="527819"/>
                        </a:xfrm>
                      </wpg:grpSpPr>
                      <wpg:grpSp>
                        <wpg:cNvPr id="196" name="Agrupar 196"/>
                        <wpg:cNvGrpSpPr/>
                        <wpg:grpSpPr>
                          <a:xfrm>
                            <a:off x="51515" y="0"/>
                            <a:ext cx="1058545" cy="435610"/>
                            <a:chOff x="0" y="-40758"/>
                            <a:chExt cx="1081454" cy="445204"/>
                          </a:xfrm>
                        </wpg:grpSpPr>
                        <wps:wsp>
                          <wps:cNvPr id="197" name="Retângulo 197"/>
                          <wps:cNvSpPr/>
                          <wps:spPr>
                            <a:xfrm>
                              <a:off x="17584" y="0"/>
                              <a:ext cx="1063870" cy="404446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Caixa de texto 206"/>
                          <wps:cNvSpPr txBox="1"/>
                          <wps:spPr>
                            <a:xfrm>
                              <a:off x="0" y="-40758"/>
                              <a:ext cx="536330" cy="3860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CFC383E" w14:textId="77777777" w:rsidR="005D738C" w:rsidRPr="007241ED" w:rsidRDefault="005D738C" w:rsidP="00703E1A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08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Caixa de texto 207"/>
                          <wps:cNvSpPr txBox="1"/>
                          <wps:spPr>
                            <a:xfrm>
                              <a:off x="395622" y="-10"/>
                              <a:ext cx="666176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92EA0DC" w14:textId="77777777" w:rsidR="005D738C" w:rsidRPr="009E528E" w:rsidRDefault="005D738C" w:rsidP="00703E1A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Ana Costa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8" name="Caixa de texto 208"/>
                        <wps:cNvSpPr txBox="1"/>
                        <wps:spPr>
                          <a:xfrm>
                            <a:off x="17962" y="23825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665300" w14:textId="77777777" w:rsidR="005D738C" w:rsidRPr="002C7B8E" w:rsidRDefault="005D738C" w:rsidP="00703E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AB5F41A" id="Agrupar 195" o:spid="_x0000_s1108" style="position:absolute;margin-left:-56.5pt;margin-top:15.35pt;width:85.9pt;height:41.55pt;z-index:251663360;mso-width-relative:margin" coordorigin="179" coordsize="10920,5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">
                <v:group id="Agrupar 196" o:spid="_x0000_s1109" style="position:absolute;left:515;width:10585;height:4356" coordorigin=",-407" coordsize="10814,4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rect id="Retângulo 197" o:spid="_x0000_s1110" style="position:absolute;left:175;width:10639;height:40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fZ9cIA&#10;AADcAAAADwAAAGRycy9kb3ducmV2LnhtbERPS2sCMRC+F/wPYYReimb1YHU1SisU7KEHXwdv42bc&#10;rG4myybV+O9NoeBtPr7nzBbR1uJKra8cKxj0MxDEhdMVlwp226/eGIQPyBprx6TgTh4W887LDHPt&#10;brym6yaUIoWwz1GBCaHJpfSFIYu+7xrixJ1cazEk2JZSt3hL4baWwywbSYsVpwaDDS0NFZfNr1Xw&#10;Lc/xxwz3rj4ciVejt/hZrI1Sr934MQURKIan+N+90mn+5B3+nk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59n1wgAAANwAAAAPAAAAAAAAAAAAAAAAAJgCAABkcnMvZG93&#10;bnJldi54bWxQSwUGAAAAAAQABAD1AAAAhwMAAAAA&#10;" fillcolor="#aeaaaa [2414]" strokecolor="white [3212]" strokeweight="1pt"/>
                  <v:shape id="Caixa de texto 206" o:spid="_x0000_s1111" type="#_x0000_t202" style="position:absolute;top:-407;width:5363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RWkMYA&#10;AADcAAAADwAAAGRycy9kb3ducmV2LnhtbESPT2vCQBTE74V+h+UVems2BioSs4YQEEtpD/65eHtm&#10;n0kw+zZmtxr99N1CweMwM79hsnw0nbjQ4FrLCiZRDIK4srrlWsFuu3ybgXAeWWNnmRTcyEG+eH7K&#10;MNX2ymu6bHwtAoRdigoa7/tUSlc1ZNBFticO3tEOBn2QQy31gNcAN51M4ngqDbYcFhrsqWyoOm1+&#10;jILPcvmN60NiZveuXH0di/68278r9foyFnMQnkb/CP+3P7SCJJ7C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RWkMYAAADcAAAADwAAAAAAAAAAAAAAAACYAgAAZHJz&#10;L2Rvd25yZXYueG1sUEsFBgAAAAAEAAQA9QAAAIsDAAAAAA==&#10;" filled="f" stroked="f" strokeweight=".5pt">
                    <v:textbox>
                      <w:txbxContent>
                        <w:p w14:paraId="3CFC383E" w14:textId="77777777" w:rsidR="005D738C" w:rsidRPr="007241ED" w:rsidRDefault="005D738C" w:rsidP="00703E1A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08</w:t>
                          </w:r>
                        </w:p>
                      </w:txbxContent>
                    </v:textbox>
                  </v:shape>
                  <v:shape id="Caixa de texto 207" o:spid="_x0000_s1112" type="#_x0000_t202" style="position:absolute;left:3956;width:6661;height:3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zC8YA&#10;AADcAAAADwAAAGRycy9kb3ducmV2LnhtbESPQWvCQBSE74X+h+UVvNWNAa2kriKB0FL0YOqlt9fs&#10;Mwlm36bZbZL6612h4HGYmW+Y1WY0jeipc7VlBbNpBIK4sLrmUsHxM3tegnAeWWNjmRT8kYPN+vFh&#10;hYm2Ax+oz30pAoRdggoq79tESldUZNBNbUscvJPtDPogu1LqDocAN42Mo2ghDdYcFipsKa2oOOe/&#10;RsFHmu3x8B2b5aVJ33anbftz/JorNXkat68gPI3+Hv5vv2sFcfQCt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jzC8YAAADcAAAADwAAAAAAAAAAAAAAAACYAgAAZHJz&#10;L2Rvd25yZXYueG1sUEsFBgAAAAAEAAQA9QAAAIsDAAAAAA==&#10;" filled="f" stroked="f" strokeweight=".5pt">
                    <v:textbox>
                      <w:txbxContent>
                        <w:p w14:paraId="192EA0DC" w14:textId="77777777" w:rsidR="005D738C" w:rsidRPr="009E528E" w:rsidRDefault="005D738C" w:rsidP="00703E1A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Ana Costa</w:t>
                          </w:r>
                        </w:p>
                      </w:txbxContent>
                    </v:textbox>
                  </v:shape>
                </v:group>
                <v:shape id="Caixa de texto 208" o:spid="_x0000_s1113" type="#_x0000_t202" style="position:absolute;left:179;top:2382;width:5245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dnecIA&#10;AADcAAAADwAAAGRycy9kb3ducmV2LnhtbERPy4rCMBTdD/gP4QqzG1MLM0g1LVIQRcaFj427a3Nt&#10;i81NbaJ2/PrJQnB5OO9Z1ptG3KlztWUF41EEgriwuuZSwWG/+JqAcB5ZY2OZFPyRgywdfMww0fbB&#10;W7rvfClCCLsEFVTet4mUrqjIoBvZljhwZ9sZ9AF2pdQdPkK4aWQcRT/SYM2hocKW8oqKy+5mFKzz&#10;xQa3p9hMnk2+/D3P2+vh+K3U57CfT0F46v1b/HKvtII4CmvDmXAE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2d5wgAAANwAAAAPAAAAAAAAAAAAAAAAAJgCAABkcnMvZG93&#10;bnJldi54bWxQSwUGAAAAAAQABAD1AAAAhwMAAAAA&#10;" filled="f" stroked="f" strokeweight=".5pt">
                  <v:textbox>
                    <w:txbxContent>
                      <w:p w14:paraId="54665300" w14:textId="77777777" w:rsidR="005D738C" w:rsidRPr="002C7B8E" w:rsidRDefault="005D738C" w:rsidP="00703E1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31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2D4F8F" w14:textId="75CFBF06" w:rsidR="00703E1A" w:rsidRDefault="0063665E">
      <w:r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2E03587" wp14:editId="607DA9EA">
                <wp:simplePos x="0" y="0"/>
                <wp:positionH relativeFrom="column">
                  <wp:posOffset>393700</wp:posOffset>
                </wp:positionH>
                <wp:positionV relativeFrom="paragraph">
                  <wp:posOffset>24130</wp:posOffset>
                </wp:positionV>
                <wp:extent cx="1080135" cy="519430"/>
                <wp:effectExtent l="0" t="0" r="24765" b="0"/>
                <wp:wrapNone/>
                <wp:docPr id="209" name="Agrupar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135" cy="519430"/>
                          <a:chOff x="29511" y="0"/>
                          <a:chExt cx="1080549" cy="519676"/>
                        </a:xfrm>
                      </wpg:grpSpPr>
                      <wpg:grpSp>
                        <wpg:cNvPr id="210" name="Agrupar 210"/>
                        <wpg:cNvGrpSpPr/>
                        <wpg:grpSpPr>
                          <a:xfrm>
                            <a:off x="51515" y="0"/>
                            <a:ext cx="1058545" cy="435610"/>
                            <a:chOff x="0" y="-40758"/>
                            <a:chExt cx="1081454" cy="445204"/>
                          </a:xfrm>
                        </wpg:grpSpPr>
                        <wps:wsp>
                          <wps:cNvPr id="211" name="Retângulo 211"/>
                          <wps:cNvSpPr/>
                          <wps:spPr>
                            <a:xfrm>
                              <a:off x="17584" y="0"/>
                              <a:ext cx="1063870" cy="404446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Caixa de texto 212"/>
                          <wps:cNvSpPr txBox="1"/>
                          <wps:spPr>
                            <a:xfrm>
                              <a:off x="0" y="-40758"/>
                              <a:ext cx="536330" cy="3860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B8E37A" w14:textId="77777777" w:rsidR="005D738C" w:rsidRPr="007241ED" w:rsidRDefault="005D738C" w:rsidP="00703E1A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Caixa de texto 213"/>
                          <wps:cNvSpPr txBox="1"/>
                          <wps:spPr>
                            <a:xfrm>
                              <a:off x="395654" y="0"/>
                              <a:ext cx="650240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FFE8241" w14:textId="77777777" w:rsidR="005D738C" w:rsidRDefault="005D738C" w:rsidP="00703E1A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José</w:t>
                                </w:r>
                              </w:p>
                              <w:p w14:paraId="21D7DB32" w14:textId="77777777" w:rsidR="005D738C" w:rsidRPr="009E528E" w:rsidRDefault="005D738C" w:rsidP="00703E1A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Silva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4" name="Caixa de texto 214"/>
                        <wps:cNvSpPr txBox="1"/>
                        <wps:spPr>
                          <a:xfrm>
                            <a:off x="29511" y="230116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386ABD" w14:textId="77777777" w:rsidR="005D738C" w:rsidRPr="002C7B8E" w:rsidRDefault="005D738C" w:rsidP="00703E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E03587" id="Agrupar 209" o:spid="_x0000_s1114" style="position:absolute;margin-left:31pt;margin-top:1.9pt;width:85.05pt;height:40.9pt;z-index:251664384;mso-width-relative:margin;mso-height-relative:margin" coordorigin="295" coordsize="10805,5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">
                <v:group id="Agrupar 210" o:spid="_x0000_s1115" style="position:absolute;left:515;width:10585;height:4356" coordorigin=",-407" coordsize="10814,4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rect id="Retângulo 211" o:spid="_x0000_s1116" style="position:absolute;left:175;width:10639;height:40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xFtsYA&#10;AADcAAAADwAAAGRycy9kb3ducmV2LnhtbESPT2vCQBTE7wW/w/IKXopuIlQlzSq2oeBFqH8u3l6z&#10;L9nQ7NuQXTX99l2h4HGYmd8w+XqwrbhS7xvHCtJpAoK4dLrhWsHp+DlZgvABWWPrmBT8kof1avSU&#10;Y6bdjfd0PYRaRAj7DBWYELpMSl8asuinriOOXuV6iyHKvpa6x1uE21bOkmQuLTYcFwx29GGo/Dlc&#10;rILi66Wswnvxiuf5wu2K7cK49lup8fOweQMRaAiP8H97qxXM0hTu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xFtsYAAADcAAAADwAAAAAAAAAAAAAAAACYAgAAZHJz&#10;L2Rvd25yZXYueG1sUEsFBgAAAAAEAAQA9QAAAIsDAAAAAA==&#10;" fillcolor="#f7caac [1301]" strokecolor="white [3212]" strokeweight="1pt"/>
                  <v:shape id="Caixa de texto 212" o:spid="_x0000_s1117" type="#_x0000_t202" style="position:absolute;top:-407;width:5363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bGTsUA&#10;AADc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M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9sZOxQAAANwAAAAPAAAAAAAAAAAAAAAAAJgCAABkcnMv&#10;ZG93bnJldi54bWxQSwUGAAAAAAQABAD1AAAAigMAAAAA&#10;" filled="f" stroked="f" strokeweight=".5pt">
                    <v:textbox>
                      <w:txbxContent>
                        <w:p w14:paraId="55B8E37A" w14:textId="77777777" w:rsidR="005D738C" w:rsidRPr="007241ED" w:rsidRDefault="005D738C" w:rsidP="00703E1A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14</w:t>
                          </w:r>
                        </w:p>
                      </w:txbxContent>
                    </v:textbox>
                  </v:shape>
                  <v:shape id="Caixa de texto 213" o:spid="_x0000_s1118" type="#_x0000_t202" style="position:absolute;left:3956;width:6502;height:3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pj1cYA&#10;AADcAAAADwAAAGRycy9kb3ducmV2LnhtbESPQWvCQBSE70L/w/IKvenGlIqkriIBUUp70Hrx9sw+&#10;k9DdtzG7Jml/fbcg9DjMzDfMYjVYIzpqfe1YwXSSgCAunK65VHD83IznIHxA1mgck4Jv8rBaPowW&#10;mGnX8566QyhFhLDPUEEVQpNJ6YuKLPqJa4ijd3GtxRBlW0rdYh/h1sg0SWbSYs1xocKG8oqKr8PN&#10;KnjLNx+4P6d2/mPy7ftl3VyPpxelnh6H9SuIQEP4D9/bO60gnT7D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pj1cYAAADcAAAADwAAAAAAAAAAAAAAAACYAgAAZHJz&#10;L2Rvd25yZXYueG1sUEsFBgAAAAAEAAQA9QAAAIsDAAAAAA==&#10;" filled="f" stroked="f" strokeweight=".5pt">
                    <v:textbox>
                      <w:txbxContent>
                        <w:p w14:paraId="3FFE8241" w14:textId="77777777" w:rsidR="005D738C" w:rsidRDefault="005D738C" w:rsidP="00703E1A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José</w:t>
                          </w:r>
                        </w:p>
                        <w:p w14:paraId="21D7DB32" w14:textId="77777777" w:rsidR="005D738C" w:rsidRPr="009E528E" w:rsidRDefault="005D738C" w:rsidP="00703E1A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Silva</w:t>
                          </w:r>
                        </w:p>
                      </w:txbxContent>
                    </v:textbox>
                  </v:shape>
                </v:group>
                <v:shape id="Caixa de texto 214" o:spid="_x0000_s1119" type="#_x0000_t202" style="position:absolute;left:295;top:2301;width:5245;height:28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P7ocYA&#10;AADcAAAADwAAAGRycy9kb3ducmV2LnhtbESPQWvCQBSE70L/w/IKvenG0IqkriIBUUp70Hrx9sw+&#10;k9DdtzG7Jml/fbcg9DjMzDfMYjVYIzpqfe1YwXSSgCAunK65VHD83IznIHxA1mgck4Jv8rBaPowW&#10;mGnX8566QyhFhLDPUEEVQpNJ6YuKLPqJa4ijd3GtxRBlW0rdYh/h1sg0SWbSYs1xocKG8oqKr8PN&#10;KnjLNx+4P6d2/mPy7ftl3VyPpxelnh6H9SuIQEP4D9/bO60gnT7D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P7ocYAAADcAAAADwAAAAAAAAAAAAAAAACYAgAAZHJz&#10;L2Rvd25yZXYueG1sUEsFBgAAAAAEAAQA9QAAAIsDAAAAAA==&#10;" filled="f" stroked="f" strokeweight=".5pt">
                  <v:textbox>
                    <w:txbxContent>
                      <w:p w14:paraId="47386ABD" w14:textId="77777777" w:rsidR="005D738C" w:rsidRPr="002C7B8E" w:rsidRDefault="005D738C" w:rsidP="00703E1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36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8CDD473" wp14:editId="4FEC534B">
                <wp:simplePos x="0" y="0"/>
                <wp:positionH relativeFrom="column">
                  <wp:posOffset>1497330</wp:posOffset>
                </wp:positionH>
                <wp:positionV relativeFrom="paragraph">
                  <wp:posOffset>24575</wp:posOffset>
                </wp:positionV>
                <wp:extent cx="1090930" cy="527685"/>
                <wp:effectExtent l="0" t="0" r="13970" b="5715"/>
                <wp:wrapNone/>
                <wp:docPr id="372" name="Agrupar 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0930" cy="527685"/>
                          <a:chOff x="18812" y="0"/>
                          <a:chExt cx="1091248" cy="527819"/>
                        </a:xfrm>
                      </wpg:grpSpPr>
                      <wpg:grpSp>
                        <wpg:cNvPr id="373" name="Agrupar 373"/>
                        <wpg:cNvGrpSpPr/>
                        <wpg:grpSpPr>
                          <a:xfrm>
                            <a:off x="51515" y="0"/>
                            <a:ext cx="1058545" cy="435610"/>
                            <a:chOff x="0" y="-40758"/>
                            <a:chExt cx="1081454" cy="445204"/>
                          </a:xfrm>
                        </wpg:grpSpPr>
                        <wps:wsp>
                          <wps:cNvPr id="374" name="Retângulo 374"/>
                          <wps:cNvSpPr/>
                          <wps:spPr>
                            <a:xfrm>
                              <a:off x="17584" y="0"/>
                              <a:ext cx="1063870" cy="404446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5" name="Caixa de texto 375"/>
                          <wps:cNvSpPr txBox="1"/>
                          <wps:spPr>
                            <a:xfrm>
                              <a:off x="0" y="-40758"/>
                              <a:ext cx="536330" cy="3860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27769D9" w14:textId="77777777" w:rsidR="005D738C" w:rsidRPr="007241ED" w:rsidRDefault="005D738C" w:rsidP="00703E1A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6" name="Caixa de texto 376"/>
                          <wps:cNvSpPr txBox="1"/>
                          <wps:spPr>
                            <a:xfrm>
                              <a:off x="395654" y="0"/>
                              <a:ext cx="650240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3808A51" w14:textId="77777777" w:rsidR="005D738C" w:rsidRDefault="005D738C" w:rsidP="00703E1A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Ana</w:t>
                                </w:r>
                              </w:p>
                              <w:p w14:paraId="65470DE1" w14:textId="77777777" w:rsidR="005D738C" w:rsidRPr="009E528E" w:rsidRDefault="005D738C" w:rsidP="00703E1A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Crespo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7" name="Caixa de texto 377"/>
                        <wps:cNvSpPr txBox="1"/>
                        <wps:spPr>
                          <a:xfrm>
                            <a:off x="18812" y="23825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AD56A2" w14:textId="77777777" w:rsidR="005D738C" w:rsidRPr="002C7B8E" w:rsidRDefault="005D738C" w:rsidP="00703E1A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CDD473" id="Agrupar 372" o:spid="_x0000_s1120" style="position:absolute;margin-left:117.9pt;margin-top:1.95pt;width:85.9pt;height:41.55pt;z-index:251665408;mso-width-relative:margin" coordorigin="188" coordsize="10912,5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">
                <v:group id="Agrupar 373" o:spid="_x0000_s1121" style="position:absolute;left:515;width:10585;height:4356" coordorigin=",-407" coordsize="10814,4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rect id="Retângulo 374" o:spid="_x0000_s1122" style="position:absolute;left:175;width:10639;height:40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UME8YA&#10;AADcAAAADwAAAGRycy9kb3ducmV2LnhtbESPzWvCQBTE74L/w/KEXopu7IeR6Cptg+BFqB8Xb8/s&#10;MxvMvg3Zrab/vVsoeBxm5jfMfNnZWlyp9ZVjBeNRAoK4cLriUsFhvxpOQfiArLF2TAp+ycNy0e/N&#10;MdPuxlu67kIpIoR9hgpMCE0mpS8MWfQj1xBH7+xaiyHKtpS6xVuE21q+JMlEWqw4Lhhs6MtQcdn9&#10;WAX593NxDp/5Ox4nqdvk69S4+qTU06D7mIEI1IVH+L+91gpe0zf4Ox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UME8YAAADcAAAADwAAAAAAAAAAAAAAAACYAgAAZHJz&#10;L2Rvd25yZXYueG1sUEsFBgAAAAAEAAQA9QAAAIsDAAAAAA==&#10;" fillcolor="#f7caac [1301]" strokecolor="white [3212]" strokeweight="1pt"/>
                  <v:shape id="Caixa de texto 375" o:spid="_x0000_s1123" type="#_x0000_t202" style="position:absolute;top:-407;width:5363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G0B8cA&#10;AADcAAAADwAAAGRycy9kb3ducmV2LnhtbESPQWvCQBSE7wX/w/KE3upGizVEV5GAWEp70ObS2zP7&#10;TILZtzG7TdL++m5B8DjMzDfMajOYWnTUusqygukkAkGcW11xoSD73D3FIJxH1lhbJgU/5GCzHj2s&#10;MNG25wN1R1+IAGGXoILS+yaR0uUlGXQT2xAH72xbgz7ItpC6xT7ATS1nUfQiDVYcFkpsKC0pvxy/&#10;jYK3dPeBh9PMxL91un8/b5tr9jVX6nE8bJcgPA3+Hr61X7WC58U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htAfHAAAA3AAAAA8AAAAAAAAAAAAAAAAAmAIAAGRy&#10;cy9kb3ducmV2LnhtbFBLBQYAAAAABAAEAPUAAACMAwAAAAA=&#10;" filled="f" stroked="f" strokeweight=".5pt">
                    <v:textbox>
                      <w:txbxContent>
                        <w:p w14:paraId="127769D9" w14:textId="77777777" w:rsidR="005D738C" w:rsidRPr="007241ED" w:rsidRDefault="005D738C" w:rsidP="00703E1A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14</w:t>
                          </w:r>
                        </w:p>
                      </w:txbxContent>
                    </v:textbox>
                  </v:shape>
                  <v:shape id="Caixa de texto 376" o:spid="_x0000_s1124" type="#_x0000_t202" style="position:absolute;left:3956;width:6502;height:3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MqcMcA&#10;AADcAAAADwAAAGRycy9kb3ducmV2LnhtbESPQWvCQBSE7wX/w/KE3upGSzVEV5GAWEp70ObS2zP7&#10;TILZtzG7TdL++m5B8DjMzDfMajOYWnTUusqygukkAkGcW11xoSD73D3FIJxH1lhbJgU/5GCzHj2s&#10;MNG25wN1R1+IAGGXoILS+yaR0uUlGXQT2xAH72xbgz7ItpC6xT7ATS1nUTSXBisOCyU2lJaUX47f&#10;RsFbuvvAw2lm4t863b+ft801+3pR6nE8bJcgPA3+Hr61X7WC58U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zKnDHAAAA3AAAAA8AAAAAAAAAAAAAAAAAmAIAAGRy&#10;cy9kb3ducmV2LnhtbFBLBQYAAAAABAAEAPUAAACMAwAAAAA=&#10;" filled="f" stroked="f" strokeweight=".5pt">
                    <v:textbox>
                      <w:txbxContent>
                        <w:p w14:paraId="33808A51" w14:textId="77777777" w:rsidR="005D738C" w:rsidRDefault="005D738C" w:rsidP="00703E1A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Ana</w:t>
                          </w:r>
                        </w:p>
                        <w:p w14:paraId="65470DE1" w14:textId="77777777" w:rsidR="005D738C" w:rsidRPr="009E528E" w:rsidRDefault="005D738C" w:rsidP="00703E1A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Crespo</w:t>
                          </w:r>
                        </w:p>
                      </w:txbxContent>
                    </v:textbox>
                  </v:shape>
                </v:group>
                <v:shape id="Caixa de texto 377" o:spid="_x0000_s1125" type="#_x0000_t202" style="position:absolute;left:188;top:2382;width:5245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+P68YA&#10;AADcAAAADwAAAGRycy9kb3ducmV2LnhtbESPT4vCMBTE78J+h/CEvWmq4h+qUaQgiqwHXS/ens2z&#10;LTYv3SardT+9EYQ9DjPzG2a2aEwpblS7wrKCXjcCQZxaXXCm4Pi96kxAOI+ssbRMCh7kYDH/aM0w&#10;1vbOe7odfCYChF2MCnLvq1hKl+Zk0HVtRRy8i60N+iDrTOoa7wFuStmPopE0WHBYyLGiJKf0evg1&#10;CrbJaof7c99M/spk/XVZVj/H01Cpz3aznILw1Pj/8Lu90QoG4zG8zoQj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+P68YAAADcAAAADwAAAAAAAAAAAAAAAACYAgAAZHJz&#10;L2Rvd25yZXYueG1sUEsFBgAAAAAEAAQA9QAAAIsDAAAAAA==&#10;" filled="f" stroked="f" strokeweight=".5pt">
                  <v:textbox>
                    <w:txbxContent>
                      <w:p w14:paraId="14AD56A2" w14:textId="77777777" w:rsidR="005D738C" w:rsidRPr="002C7B8E" w:rsidRDefault="005D738C" w:rsidP="00703E1A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37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3DAD45D" w14:textId="3D11C622" w:rsidR="00703E1A" w:rsidRDefault="00703E1A"/>
    <w:p w14:paraId="6DEAD1BA" w14:textId="647CC26E" w:rsidR="00703E1A" w:rsidRDefault="00703E1A"/>
    <w:p w14:paraId="213BEB87" w14:textId="12C74D4C" w:rsidR="00703E1A" w:rsidRDefault="00703E1A"/>
    <w:p w14:paraId="02ED1961" w14:textId="5CF35DA0" w:rsidR="00703E1A" w:rsidRDefault="00703E1A"/>
    <w:p w14:paraId="7F5BB697" w14:textId="7C78AC2C" w:rsidR="00703E1A" w:rsidRDefault="00703E1A"/>
    <w:p w14:paraId="3C7214C9" w14:textId="7F944625" w:rsidR="00703E1A" w:rsidRDefault="00703E1A"/>
    <w:p w14:paraId="7654058E" w14:textId="10660C34" w:rsidR="00703E1A" w:rsidRDefault="00703E1A"/>
    <w:p w14:paraId="35EEE4DB" w14:textId="28CE87B7" w:rsidR="00703E1A" w:rsidRDefault="00703E1A"/>
    <w:p w14:paraId="16394F60" w14:textId="2FA6CBD3" w:rsidR="00703E1A" w:rsidRDefault="00703E1A"/>
    <w:p w14:paraId="2CE62F1A" w14:textId="15A9BCEF" w:rsidR="00703E1A" w:rsidRDefault="00703E1A"/>
    <w:p w14:paraId="2BC1D10D" w14:textId="457DAA5A" w:rsidR="00703E1A" w:rsidRDefault="00703E1A"/>
    <w:p w14:paraId="00FD153E" w14:textId="08249723" w:rsidR="00703E1A" w:rsidRDefault="00703E1A"/>
    <w:p w14:paraId="7EC6C240" w14:textId="2A1700DB" w:rsidR="00703E1A" w:rsidRDefault="00703E1A"/>
    <w:p w14:paraId="1D7B02E7" w14:textId="7C2ABFEB" w:rsidR="00703E1A" w:rsidRDefault="005C4C1B">
      <w:r>
        <w:rPr>
          <w:noProof/>
          <w:lang w:eastAsia="pt-PT"/>
        </w:rPr>
        <w:lastRenderedPageBreak/>
        <w:drawing>
          <wp:anchor distT="0" distB="0" distL="114300" distR="114300" simplePos="0" relativeHeight="251699200" behindDoc="1" locked="0" layoutInCell="1" allowOverlap="1" wp14:anchorId="0F118CB7" wp14:editId="3844438E">
            <wp:simplePos x="0" y="0"/>
            <wp:positionH relativeFrom="column">
              <wp:posOffset>-1080135</wp:posOffset>
            </wp:positionH>
            <wp:positionV relativeFrom="paragraph">
              <wp:posOffset>-876044</wp:posOffset>
            </wp:positionV>
            <wp:extent cx="7600208" cy="10750576"/>
            <wp:effectExtent l="0" t="0" r="1270" b="0"/>
            <wp:wrapNone/>
            <wp:docPr id="379" name="Imagem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m 37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232" cy="10757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5D54D" w14:textId="2D44DBD1" w:rsidR="00703E1A" w:rsidRDefault="00703E1A"/>
    <w:p w14:paraId="0256887E" w14:textId="21813237" w:rsidR="005C4C1B" w:rsidRDefault="005C4C1B" w:rsidP="005C4C1B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0F56F1" wp14:editId="2DE07A3A">
                <wp:simplePos x="0" y="0"/>
                <wp:positionH relativeFrom="column">
                  <wp:posOffset>3140710</wp:posOffset>
                </wp:positionH>
                <wp:positionV relativeFrom="paragraph">
                  <wp:posOffset>1939290</wp:posOffset>
                </wp:positionV>
                <wp:extent cx="524510" cy="289560"/>
                <wp:effectExtent l="0" t="0" r="0" b="0"/>
                <wp:wrapNone/>
                <wp:docPr id="362" name="Caixa de texto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9E01F6" w14:textId="77777777" w:rsidR="005D738C" w:rsidRPr="002C7B8E" w:rsidRDefault="005D738C" w:rsidP="005C4C1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C7B8E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0F56F1" id="Caixa de texto 362" o:spid="_x0000_s1126" type="#_x0000_t202" style="position:absolute;margin-left:247.3pt;margin-top:152.7pt;width:41.3pt;height:22.8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" filled="f" stroked="f" strokeweight=".5pt">
                <v:textbox>
                  <w:txbxContent>
                    <w:p w14:paraId="1E9E01F6" w14:textId="77777777" w:rsidR="005D738C" w:rsidRPr="002C7B8E" w:rsidRDefault="005D738C" w:rsidP="005C4C1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C7B8E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F63E97" wp14:editId="17BDBC2B">
                <wp:simplePos x="0" y="0"/>
                <wp:positionH relativeFrom="column">
                  <wp:posOffset>2034794</wp:posOffset>
                </wp:positionH>
                <wp:positionV relativeFrom="paragraph">
                  <wp:posOffset>1946275</wp:posOffset>
                </wp:positionV>
                <wp:extent cx="524510" cy="289560"/>
                <wp:effectExtent l="0" t="0" r="0" b="0"/>
                <wp:wrapNone/>
                <wp:docPr id="363" name="Caixa de texto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320AF3" w14:textId="77777777" w:rsidR="005D738C" w:rsidRPr="002C7B8E" w:rsidRDefault="005D738C" w:rsidP="005C4C1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C7B8E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F63E97" id="Caixa de texto 363" o:spid="_x0000_s1127" type="#_x0000_t202" style="position:absolute;margin-left:160.2pt;margin-top:153.25pt;width:41.3pt;height:22.8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" filled="f" stroked="f" strokeweight=".5pt">
                <v:textbox>
                  <w:txbxContent>
                    <w:p w14:paraId="47320AF3" w14:textId="77777777" w:rsidR="005D738C" w:rsidRPr="002C7B8E" w:rsidRDefault="005D738C" w:rsidP="005C4C1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C7B8E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FC0EE6" wp14:editId="64E880D4">
                <wp:simplePos x="0" y="0"/>
                <wp:positionH relativeFrom="column">
                  <wp:posOffset>5276850</wp:posOffset>
                </wp:positionH>
                <wp:positionV relativeFrom="paragraph">
                  <wp:posOffset>1942374</wp:posOffset>
                </wp:positionV>
                <wp:extent cx="524510" cy="289560"/>
                <wp:effectExtent l="0" t="0" r="0" b="0"/>
                <wp:wrapNone/>
                <wp:docPr id="371" name="Caixa de texto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1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0EE334" w14:textId="77777777" w:rsidR="005D738C" w:rsidRPr="002C7B8E" w:rsidRDefault="005D738C" w:rsidP="005C4C1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C7B8E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FC0EE6" id="Caixa de texto 371" o:spid="_x0000_s1128" type="#_x0000_t202" style="position:absolute;margin-left:415.5pt;margin-top:152.95pt;width:41.3pt;height:22.8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" filled="f" stroked="f" strokeweight=".5pt">
                <v:textbox>
                  <w:txbxContent>
                    <w:p w14:paraId="350EE334" w14:textId="77777777" w:rsidR="005D738C" w:rsidRPr="002C7B8E" w:rsidRDefault="005D738C" w:rsidP="005C4C1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C7B8E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  <w:r>
        <w:softHyphen/>
      </w:r>
      <w:r>
        <w:softHyphen/>
      </w:r>
      <w:r>
        <w:softHyphen/>
      </w:r>
    </w:p>
    <w:p w14:paraId="45B1A9AE" w14:textId="4BC7605C" w:rsidR="00703E1A" w:rsidRDefault="00703E1A"/>
    <w:p w14:paraId="3AC895B2" w14:textId="3C239333" w:rsidR="00703E1A" w:rsidRDefault="00703E1A"/>
    <w:p w14:paraId="3BD2D495" w14:textId="223235CB" w:rsidR="00703E1A" w:rsidRDefault="00703E1A"/>
    <w:p w14:paraId="7B46622B" w14:textId="5630F904" w:rsidR="00703E1A" w:rsidRDefault="00703E1A"/>
    <w:p w14:paraId="2FCDEFC9" w14:textId="0A74C9FD" w:rsidR="00703E1A" w:rsidRDefault="00703E1A"/>
    <w:p w14:paraId="3D75ABD4" w14:textId="664DB157" w:rsidR="00703E1A" w:rsidRDefault="00703E1A"/>
    <w:p w14:paraId="4D9941D4" w14:textId="0B7F3916" w:rsidR="00703E1A" w:rsidRDefault="00703E1A"/>
    <w:p w14:paraId="2ABDB704" w14:textId="48E16780" w:rsidR="00703E1A" w:rsidRDefault="00703E1A"/>
    <w:p w14:paraId="15E5E761" w14:textId="3FBDB943" w:rsidR="00703E1A" w:rsidRDefault="007A6891">
      <w:r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BE497AE" wp14:editId="46A34298">
                <wp:simplePos x="0" y="0"/>
                <wp:positionH relativeFrom="column">
                  <wp:posOffset>-680085</wp:posOffset>
                </wp:positionH>
                <wp:positionV relativeFrom="paragraph">
                  <wp:posOffset>177165</wp:posOffset>
                </wp:positionV>
                <wp:extent cx="1187131" cy="527685"/>
                <wp:effectExtent l="0" t="0" r="0" b="5715"/>
                <wp:wrapNone/>
                <wp:docPr id="274" name="Agrupar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7131" cy="527685"/>
                          <a:chOff x="0" y="0"/>
                          <a:chExt cx="1187881" cy="527819"/>
                        </a:xfrm>
                      </wpg:grpSpPr>
                      <wpg:grpSp>
                        <wpg:cNvPr id="275" name="Agrupar 275"/>
                        <wpg:cNvGrpSpPr/>
                        <wpg:grpSpPr>
                          <a:xfrm>
                            <a:off x="51515" y="0"/>
                            <a:ext cx="1136366" cy="435610"/>
                            <a:chOff x="0" y="-40758"/>
                            <a:chExt cx="1160959" cy="445204"/>
                          </a:xfrm>
                        </wpg:grpSpPr>
                        <wps:wsp>
                          <wps:cNvPr id="276" name="Retângulo 276"/>
                          <wps:cNvSpPr/>
                          <wps:spPr>
                            <a:xfrm>
                              <a:off x="17584" y="0"/>
                              <a:ext cx="1063870" cy="404446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" name="Caixa de texto 277"/>
                          <wps:cNvSpPr txBox="1"/>
                          <wps:spPr>
                            <a:xfrm>
                              <a:off x="0" y="-40758"/>
                              <a:ext cx="536330" cy="3860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7516AA" w14:textId="78536238" w:rsidR="005D738C" w:rsidRPr="007241ED" w:rsidRDefault="005D738C" w:rsidP="005C4C1B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05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8" name="Caixa de texto 278"/>
                          <wps:cNvSpPr txBox="1"/>
                          <wps:spPr>
                            <a:xfrm>
                              <a:off x="395653" y="0"/>
                              <a:ext cx="765306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C98A21E" w14:textId="3CBC0577" w:rsidR="005D738C" w:rsidRPr="009E528E" w:rsidRDefault="005D738C" w:rsidP="005C4C1B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Maria Sanches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9" name="Caixa de texto 279"/>
                        <wps:cNvSpPr txBox="1"/>
                        <wps:spPr>
                          <a:xfrm>
                            <a:off x="0" y="23825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037BDC" w14:textId="448E5E3F" w:rsidR="005D738C" w:rsidRPr="002C7B8E" w:rsidRDefault="005D738C" w:rsidP="005C4C1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BE497AE" id="Agrupar 274" o:spid="_x0000_s1129" style="position:absolute;margin-left:-53.55pt;margin-top:13.95pt;width:93.45pt;height:41.55pt;z-index:251679744;mso-width-relative:margin" coordsize="11878,5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">
                <v:group id="Agrupar 275" o:spid="_x0000_s1130" style="position:absolute;left:515;width:11363;height:4356" coordorigin=",-407" coordsize="11609,4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rect id="Retângulo 276" o:spid="_x0000_s1131" style="position:absolute;left:175;width:10639;height:40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L76MUA&#10;AADcAAAADwAAAGRycy9kb3ducmV2LnhtbESPT2sCMRTE74V+h/AKXkSz7mEtq1FsQbAHD/7pwdtz&#10;87rZunlZNlHTb28KhR6HmfkNM19G24ob9b5xrGAyzkAQV043XCs4HtajVxA+IGtsHZOCH/KwXDw/&#10;zbHU7s47uu1DLRKEfYkKTAhdKaWvDFn0Y9cRJ+/L9RZDkn0tdY/3BLetzLOskBYbTgsGO3o3VF32&#10;V6vgQ37Hrck/XXs6E2+KYXyrdkapwUtczUAEiuE//NfeaAX5tIDfM+k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gvvoxQAAANwAAAAPAAAAAAAAAAAAAAAAAJgCAABkcnMv&#10;ZG93bnJldi54bWxQSwUGAAAAAAQABAD1AAAAigMAAAAA&#10;" fillcolor="#aeaaaa [2414]" strokecolor="white [3212]" strokeweight="1pt"/>
                  <v:shape id="Caixa de texto 277" o:spid="_x0000_s1132" type="#_x0000_t202" style="position:absolute;top:-407;width:5363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6AdscA&#10;AADcAAAADwAAAGRycy9kb3ducmV2LnhtbESPzWrDMBCE74G+g9hCbolcQ5vgRjHGYFJCesjPpbet&#10;tbFNrZVrKY7Tp68KhRyHmfmGWaWjacVAvWssK3iaRyCIS6sbrhScjsVsCcJ5ZI2tZVJwIwfp+mGy&#10;wkTbK+9pOPhKBAi7BBXU3neJlK6syaCb2444eGfbG/RB9pXUPV4D3LQyjqIXabDhsFBjR3lN5dfh&#10;YhRs8+Id95+xWf60+WZ3zrrv08ezUtPHMXsF4Wn09/B/+00riBcL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egHbHAAAA3AAAAA8AAAAAAAAAAAAAAAAAmAIAAGRy&#10;cy9kb3ducmV2LnhtbFBLBQYAAAAABAAEAPUAAACMAwAAAAA=&#10;" filled="f" stroked="f" strokeweight=".5pt">
                    <v:textbox>
                      <w:txbxContent>
                        <w:p w14:paraId="697516AA" w14:textId="78536238" w:rsidR="005D738C" w:rsidRPr="007241ED" w:rsidRDefault="005D738C" w:rsidP="005C4C1B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05</w:t>
                          </w:r>
                        </w:p>
                      </w:txbxContent>
                    </v:textbox>
                  </v:shape>
                  <v:shape id="Caixa de texto 278" o:spid="_x0000_s1133" type="#_x0000_t202" style="position:absolute;left:3956;width:7653;height:3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UBMMA&#10;AADcAAAADwAAAGRycy9kb3ducmV2LnhtbERPy4rCMBTdC/MP4Q6403QKo6VjFCmIg+jCx8bdtbm2&#10;ZZqbThO1+vVmIbg8nPdk1plaXKl1lWUFX8MIBHFudcWFgsN+MUhAOI+ssbZMCu7kYDb96E0w1fbG&#10;W7rufCFCCLsUFZTeN6mULi/JoBvahjhwZ9sa9AG2hdQt3kK4qWUcRSNpsOLQUGJDWUn53+5iFKyy&#10;xQa3p9gkjzpbrs/z5v9w/Faq/9nNf0B46vxb/HL/agXxOKwNZ8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EUBMMAAADcAAAADwAAAAAAAAAAAAAAAACYAgAAZHJzL2Rv&#10;d25yZXYueG1sUEsFBgAAAAAEAAQA9QAAAIgDAAAAAA==&#10;" filled="f" stroked="f" strokeweight=".5pt">
                    <v:textbox>
                      <w:txbxContent>
                        <w:p w14:paraId="1C98A21E" w14:textId="3CBC0577" w:rsidR="005D738C" w:rsidRPr="009E528E" w:rsidRDefault="005D738C" w:rsidP="005C4C1B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Maria Sanches</w:t>
                          </w:r>
                        </w:p>
                      </w:txbxContent>
                    </v:textbox>
                  </v:shape>
                </v:group>
                <v:shape id="Caixa de texto 279" o:spid="_x0000_s1134" type="#_x0000_t202" style="position:absolute;top:2382;width:5245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2xn8cA&#10;AADcAAAADwAAAGRycy9kb3ducmV2LnhtbESPzWvCQBTE7wX/h+UJ3urGQFuNWUUC0lLswY+Lt2f2&#10;5QOzb2N21dS/vlso9DjMzG+YdNmbRtyoc7VlBZNxBII4t7rmUsFhv36egnAeWWNjmRR8k4PlYvCU&#10;YqLtnbd02/lSBAi7BBVU3reJlC6vyKAb25Y4eIXtDPogu1LqDu8BbhoZR9GrNFhzWKiwpayi/Ly7&#10;GgWf2foLt6fYTB9N9r4pVu3lcHxRajTsV3MQnnr/H/5rf2gF8dsM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NsZ/HAAAA3AAAAA8AAAAAAAAAAAAAAAAAmAIAAGRy&#10;cy9kb3ducmV2LnhtbFBLBQYAAAAABAAEAPUAAACMAwAAAAA=&#10;" filled="f" stroked="f" strokeweight=".5pt">
                  <v:textbox>
                    <w:txbxContent>
                      <w:p w14:paraId="01037BDC" w14:textId="448E5E3F" w:rsidR="005D738C" w:rsidRPr="002C7B8E" w:rsidRDefault="005D738C" w:rsidP="005C4C1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26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09EE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31423DC" wp14:editId="003EAB8C">
                <wp:simplePos x="0" y="0"/>
                <wp:positionH relativeFrom="column">
                  <wp:posOffset>471170</wp:posOffset>
                </wp:positionH>
                <wp:positionV relativeFrom="paragraph">
                  <wp:posOffset>156210</wp:posOffset>
                </wp:positionV>
                <wp:extent cx="1223645" cy="534035"/>
                <wp:effectExtent l="0" t="0" r="0" b="0"/>
                <wp:wrapNone/>
                <wp:docPr id="280" name="Agrupar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645" cy="534034"/>
                          <a:chOff x="0" y="0"/>
                          <a:chExt cx="1224271" cy="534258"/>
                        </a:xfrm>
                      </wpg:grpSpPr>
                      <wpg:grpSp>
                        <wpg:cNvPr id="281" name="Agrupar 281"/>
                        <wpg:cNvGrpSpPr/>
                        <wpg:grpSpPr>
                          <a:xfrm>
                            <a:off x="45076" y="0"/>
                            <a:ext cx="1179195" cy="449082"/>
                            <a:chOff x="0" y="-54749"/>
                            <a:chExt cx="1204546" cy="458609"/>
                          </a:xfrm>
                        </wpg:grpSpPr>
                        <wps:wsp>
                          <wps:cNvPr id="282" name="Retângulo 282"/>
                          <wps:cNvSpPr/>
                          <wps:spPr>
                            <a:xfrm>
                              <a:off x="8792" y="0"/>
                              <a:ext cx="1063625" cy="40386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3" name="Caixa de texto 283"/>
                          <wps:cNvSpPr txBox="1"/>
                          <wps:spPr>
                            <a:xfrm>
                              <a:off x="0" y="-54749"/>
                              <a:ext cx="492125" cy="3860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7A99EB" w14:textId="1C8758ED" w:rsidR="005D738C" w:rsidRPr="007241ED" w:rsidRDefault="005D738C" w:rsidP="005C4C1B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4" name="Caixa de texto 284"/>
                          <wps:cNvSpPr txBox="1"/>
                          <wps:spPr>
                            <a:xfrm>
                              <a:off x="395654" y="0"/>
                              <a:ext cx="808892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B26097F" w14:textId="78680EC5" w:rsidR="005D738C" w:rsidRDefault="005D738C" w:rsidP="005C4C1B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Maria</w:t>
                                </w:r>
                              </w:p>
                              <w:p w14:paraId="4B0B82BE" w14:textId="701ECFC4" w:rsidR="005D738C" w:rsidRPr="009E528E" w:rsidRDefault="005D738C" w:rsidP="005C4C1B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Oliveira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85" name="Caixa de texto 285"/>
                        <wps:cNvSpPr txBox="1"/>
                        <wps:spPr>
                          <a:xfrm>
                            <a:off x="0" y="244698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D44BB47" w14:textId="517CCBFA" w:rsidR="005D738C" w:rsidRPr="002C7B8E" w:rsidRDefault="005D738C" w:rsidP="005C4C1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1423DC" id="Agrupar 280" o:spid="_x0000_s1135" style="position:absolute;margin-left:37.1pt;margin-top:12.3pt;width:96.35pt;height:42.05pt;z-index:251680768;mso-height-relative:margin" coordsize="12242,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">
                <v:group id="Agrupar 281" o:spid="_x0000_s1136" style="position:absolute;left:450;width:11792;height:4490" coordorigin=",-547" coordsize="12045,4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rect id="Retângulo 282" o:spid="_x0000_s1137" style="position:absolute;left:87;width:10637;height:4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yNzMUA&#10;AADcAAAADwAAAGRycy9kb3ducmV2LnhtbESPQWsCMRSE74X+h/AEL0Wz3YPIalxqobAePGjbg7fn&#10;5rlZu3lZNlHTf98IQo/DzHzDLMtoO3GlwbeOFbxOMxDEtdMtNwq+Pj8mcxA+IGvsHJOCX/JQrp6f&#10;llhod+MdXfehEQnCvkAFJoS+kNLXhiz6qeuJk3dyg8WQ5NBIPeAtwW0n8yybSYstpwWDPb0bqn/2&#10;F6tgI89xa/Jv1x2OxNXsJa7rnVFqPIpvCxCBYvgPP9qVVpDPc7ifS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I3MxQAAANwAAAAPAAAAAAAAAAAAAAAAAJgCAABkcnMv&#10;ZG93bnJldi54bWxQSwUGAAAAAAQABAD1AAAAigMAAAAA&#10;" fillcolor="#aeaaaa [2414]" strokecolor="white [3212]" strokeweight="1pt"/>
                  <v:shape id="Caixa de texto 283" o:spid="_x0000_s1138" type="#_x0000_t202" style="position:absolute;top:-547;width:4921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D2UscA&#10;AADcAAAADwAAAGRycy9kb3ducmV2LnhtbESPT2vCQBTE74V+h+UVeqsbU1pCdCMSkEppD2ou3p7Z&#10;lz+YfZtmV0399G6h4HGYmd8w88VoOnGmwbWWFUwnEQji0uqWawXFbvWSgHAeWWNnmRT8koNF9vgw&#10;x1TbC2/ovPW1CBB2KSpovO9TKV3ZkEE3sT1x8Co7GPRBDrXUA14C3HQyjqJ3abDlsNBgT3lD5XF7&#10;Mgo+89U3bg6xSa5d/vFVLfufYv+m1PPTuJyB8DT6e/i/vdYK4uQV/s6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w9lLHAAAA3AAAAA8AAAAAAAAAAAAAAAAAmAIAAGRy&#10;cy9kb3ducmV2LnhtbFBLBQYAAAAABAAEAPUAAACMAwAAAAA=&#10;" filled="f" stroked="f" strokeweight=".5pt">
                    <v:textbox>
                      <w:txbxContent>
                        <w:p w14:paraId="637A99EB" w14:textId="1C8758ED" w:rsidR="005D738C" w:rsidRPr="007241ED" w:rsidRDefault="005D738C" w:rsidP="005C4C1B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19</w:t>
                          </w:r>
                        </w:p>
                      </w:txbxContent>
                    </v:textbox>
                  </v:shape>
                  <v:shape id="Caixa de texto 284" o:spid="_x0000_s1139" type="#_x0000_t202" style="position:absolute;left:3956;width:8089;height:3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luJscA&#10;AADcAAAADwAAAGRycy9kb3ducmV2LnhtbESPT2vCQBTE74V+h+UVeqsbQ1tCdCMSkEppD2ou3p7Z&#10;lz+YfZtmV0399G6h4HGYmd8w88VoOnGmwbWWFUwnEQji0uqWawXFbvWSgHAeWWNnmRT8koNF9vgw&#10;x1TbC2/ovPW1CBB2KSpovO9TKV3ZkEE3sT1x8Co7GPRBDrXUA14C3HQyjqJ3abDlsNBgT3lD5XF7&#10;Mgo+89U3bg6xSa5d/vFVLfufYv+m1PPTuJyB8DT6e/i/vdYK4uQV/s6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ZbibHAAAA3AAAAA8AAAAAAAAAAAAAAAAAmAIAAGRy&#10;cy9kb3ducmV2LnhtbFBLBQYAAAAABAAEAPUAAACMAwAAAAA=&#10;" filled="f" stroked="f" strokeweight=".5pt">
                    <v:textbox>
                      <w:txbxContent>
                        <w:p w14:paraId="2B26097F" w14:textId="78680EC5" w:rsidR="005D738C" w:rsidRDefault="005D738C" w:rsidP="005C4C1B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Maria</w:t>
                          </w:r>
                        </w:p>
                        <w:p w14:paraId="4B0B82BE" w14:textId="701ECFC4" w:rsidR="005D738C" w:rsidRPr="009E528E" w:rsidRDefault="005D738C" w:rsidP="005C4C1B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Oliveira</w:t>
                          </w:r>
                        </w:p>
                      </w:txbxContent>
                    </v:textbox>
                  </v:shape>
                </v:group>
                <v:shape id="Caixa de texto 285" o:spid="_x0000_s1140" type="#_x0000_t202" style="position:absolute;top:2446;width:5245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XLvcYA&#10;AADcAAAADwAAAGRycy9kb3ducmV2LnhtbESPQWvCQBSE74X+h+UVems2BiIhuooEpKW0B20uvT2z&#10;zySYfZtmtzHtr3cFweMwM98wy/VkOjHS4FrLCmZRDIK4srrlWkH5tX3JQDiPrLGzTAr+yMF69fiw&#10;xFzbM+9o3PtaBAi7HBU03ve5lK5qyKCLbE8cvKMdDPogh1rqAc8BbjqZxPFcGmw5LDTYU9FQddr/&#10;GgXvxfYTd4fEZP9d8fpx3PQ/5Xeq1PPTtFmA8DT5e/jWftMKkiyF65lw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XLvcYAAADcAAAADwAAAAAAAAAAAAAAAACYAgAAZHJz&#10;L2Rvd25yZXYueG1sUEsFBgAAAAAEAAQA9QAAAIsDAAAAAA==&#10;" filled="f" stroked="f" strokeweight=".5pt">
                  <v:textbox>
                    <w:txbxContent>
                      <w:p w14:paraId="5D44BB47" w14:textId="517CCBFA" w:rsidR="005D738C" w:rsidRPr="002C7B8E" w:rsidRDefault="005D738C" w:rsidP="005C4C1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2D8736" w14:textId="238FD689" w:rsidR="00703E1A" w:rsidRDefault="00703E1A"/>
    <w:p w14:paraId="3614AD37" w14:textId="035B1FEA" w:rsidR="00703E1A" w:rsidRDefault="00703E1A"/>
    <w:p w14:paraId="61AFE8E3" w14:textId="685FD0A8" w:rsidR="00703E1A" w:rsidRDefault="00703E1A"/>
    <w:p w14:paraId="1E1E5A78" w14:textId="5D0B417E" w:rsidR="00703E1A" w:rsidRDefault="00703E1A"/>
    <w:p w14:paraId="3A6C9F12" w14:textId="741F4124" w:rsidR="00703E1A" w:rsidRDefault="00703E1A"/>
    <w:p w14:paraId="6E12E67B" w14:textId="6620E5CE" w:rsidR="00703E1A" w:rsidRDefault="00703E1A"/>
    <w:p w14:paraId="171D0A0C" w14:textId="38B181D4" w:rsidR="00703E1A" w:rsidRDefault="00703E1A"/>
    <w:p w14:paraId="23F26F79" w14:textId="26AB4B93" w:rsidR="00703E1A" w:rsidRDefault="00703E1A"/>
    <w:p w14:paraId="147F1F58" w14:textId="6BE23DBF" w:rsidR="00703E1A" w:rsidRDefault="00703E1A"/>
    <w:p w14:paraId="6167ACDD" w14:textId="615F8A73" w:rsidR="00703E1A" w:rsidRDefault="00703E1A"/>
    <w:p w14:paraId="294F5AC2" w14:textId="6C6CEEBA" w:rsidR="00703E1A" w:rsidRDefault="00703E1A">
      <w:r>
        <w:softHyphen/>
      </w:r>
    </w:p>
    <w:p w14:paraId="0EB01AA5" w14:textId="7D844863" w:rsidR="00703E1A" w:rsidRDefault="00703E1A"/>
    <w:p w14:paraId="796AC5BE" w14:textId="7662F0AE" w:rsidR="00703E1A" w:rsidRDefault="00AA36E9">
      <w:r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CB84A88" wp14:editId="38F72FA7">
                <wp:simplePos x="0" y="0"/>
                <wp:positionH relativeFrom="column">
                  <wp:posOffset>-651510</wp:posOffset>
                </wp:positionH>
                <wp:positionV relativeFrom="paragraph">
                  <wp:posOffset>189230</wp:posOffset>
                </wp:positionV>
                <wp:extent cx="1190624" cy="435499"/>
                <wp:effectExtent l="0" t="0" r="0" b="22225"/>
                <wp:wrapNone/>
                <wp:docPr id="381" name="Agrupar 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0624" cy="435499"/>
                          <a:chOff x="0" y="-40758"/>
                          <a:chExt cx="1217148" cy="445204"/>
                        </a:xfrm>
                      </wpg:grpSpPr>
                      <wps:wsp>
                        <wps:cNvPr id="382" name="Retângulo 382"/>
                        <wps:cNvSpPr/>
                        <wps:spPr>
                          <a:xfrm>
                            <a:off x="17584" y="0"/>
                            <a:ext cx="1063870" cy="404446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Caixa de texto 383"/>
                        <wps:cNvSpPr txBox="1"/>
                        <wps:spPr>
                          <a:xfrm>
                            <a:off x="0" y="-40758"/>
                            <a:ext cx="536330" cy="386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9E4DAE" w14:textId="391800F4" w:rsidR="005D738C" w:rsidRPr="007241ED" w:rsidRDefault="005D738C" w:rsidP="006909EE">
                              <w:pP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04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Caixa de texto 192"/>
                        <wps:cNvSpPr txBox="1"/>
                        <wps:spPr>
                          <a:xfrm>
                            <a:off x="394651" y="-294"/>
                            <a:ext cx="822497" cy="3949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C41215" w14:textId="468D9F34" w:rsidR="005D738C" w:rsidRDefault="005D738C" w:rsidP="006909EE">
                              <w:pPr>
                                <w:spacing w:after="120"/>
                                <w:contextualSpacing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Lucrécia</w:t>
                              </w:r>
                            </w:p>
                            <w:p w14:paraId="422156B9" w14:textId="3C14275C" w:rsidR="005D738C" w:rsidRPr="009E528E" w:rsidRDefault="005D738C" w:rsidP="006909EE">
                              <w:pPr>
                                <w:spacing w:after="120"/>
                                <w:contextualSpacing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Monteiro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B84A88" id="Agrupar 381" o:spid="_x0000_s1141" style="position:absolute;margin-left:-51.3pt;margin-top:14.9pt;width:93.75pt;height:34.3pt;z-index:251702272;mso-width-relative:margin" coordorigin=",-407" coordsize="12171,4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">
                <v:rect id="Retângulo 382" o:spid="_x0000_s1142" style="position:absolute;left:175;width:10639;height:40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2CUcYA&#10;AADcAAAADwAAAGRycy9kb3ducmV2LnhtbESPzWrDMBCE74W8g9hALyWR60IIjuXQBArpoYf8HXLb&#10;WBvLqbUylpqob18VCj0OM/MNUy6j7cSNBt86VvA8zUAQ10633Cg47N8mcxA+IGvsHJOCb/KwrEYP&#10;JRba3XlLt11oRIKwL1CBCaEvpPS1IYt+6nri5F3cYDEkOTRSD3hPcNvJPMtm0mLLacFgT2tD9efu&#10;yyp4l9f4YfKj605n4s3sKa7qrVHqcRxfFyACxfAf/mtvtIKXeQ6/Z9IRk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2CUcYAAADcAAAADwAAAAAAAAAAAAAAAACYAgAAZHJz&#10;L2Rvd25yZXYueG1sUEsFBgAAAAAEAAQA9QAAAIsDAAAAAA==&#10;" fillcolor="#aeaaaa [2414]" strokecolor="white [3212]" strokeweight="1pt"/>
                <v:shape id="Caixa de texto 383" o:spid="_x0000_s1143" type="#_x0000_t202" style="position:absolute;top:-407;width:5363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5z8UA&#10;AADcAAAADwAAAGRycy9kb3ducmV2LnhtbESPT4vCMBTE7wt+h/AEb2uqslKqUaQgK8t68M/F27N5&#10;tsXmpTZZ7frpjSB4HGbmN8x03ppKXKlxpWUFg34EgjizuuRcwX63/IxBOI+ssbJMCv7JwXzW+Zhi&#10;ou2NN3Td+lwECLsEFRTe14mULivIoOvbmjh4J9sY9EE2udQN3gLcVHIYRWNpsOSwUGBNaUHZeftn&#10;FPykyzVujkMT36v0+/e0qC/7w5dSvW67mIDw1Pp3+NVeaQWjeAT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fnPxQAAANwAAAAPAAAAAAAAAAAAAAAAAJgCAABkcnMv&#10;ZG93bnJldi54bWxQSwUGAAAAAAQABAD1AAAAigMAAAAA&#10;" filled="f" stroked="f" strokeweight=".5pt">
                  <v:textbox>
                    <w:txbxContent>
                      <w:p w14:paraId="419E4DAE" w14:textId="391800F4" w:rsidR="005D738C" w:rsidRPr="007241ED" w:rsidRDefault="005D738C" w:rsidP="006909EE">
                        <w:pP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04</w:t>
                        </w:r>
                      </w:p>
                    </w:txbxContent>
                  </v:textbox>
                </v:shape>
                <v:shape id="Caixa de texto 192" o:spid="_x0000_s1144" type="#_x0000_t202" style="position:absolute;left:3946;top:-2;width:8225;height:3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kaMQA&#10;AADcAAAADwAAAGRycy9kb3ducmV2LnhtbERPTWvCQBC9F/wPywi9NRsDFY2uEgKhpbQHNZfeptkx&#10;CWZnY3arqb++Wyh4m8f7nPV2NJ240OBaywpmUQyCuLK65VpBeSieFiCcR9bYWSYFP+Rgu5k8rDHV&#10;9so7uux9LUIIuxQVNN73qZSuasigi2xPHLijHQz6AIda6gGvIdx0MonjuTTYcmhosKe8oeq0/zYK&#10;3vLiA3dfiVncuvzl/Zj15/LzWanH6ZitQHga/V38737VYf4ygb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ApGjEAAAA3AAAAA8AAAAAAAAAAAAAAAAAmAIAAGRycy9k&#10;b3ducmV2LnhtbFBLBQYAAAAABAAEAPUAAACJAwAAAAA=&#10;" filled="f" stroked="f" strokeweight=".5pt">
                  <v:textbox>
                    <w:txbxContent>
                      <w:p w14:paraId="13C41215" w14:textId="468D9F34" w:rsidR="005D738C" w:rsidRDefault="005D738C" w:rsidP="006909EE">
                        <w:pPr>
                          <w:spacing w:after="120"/>
                          <w:contextualSpacing/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Lucrécia</w:t>
                        </w:r>
                      </w:p>
                      <w:p w14:paraId="422156B9" w14:textId="3C14275C" w:rsidR="005D738C" w:rsidRPr="009E528E" w:rsidRDefault="005D738C" w:rsidP="006909EE">
                        <w:pPr>
                          <w:spacing w:after="120"/>
                          <w:contextualSpacing/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Monteiro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A6891" w:rsidRPr="006909EE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53CA58E" wp14:editId="2373D024">
                <wp:simplePos x="0" y="0"/>
                <wp:positionH relativeFrom="column">
                  <wp:posOffset>453390</wp:posOffset>
                </wp:positionH>
                <wp:positionV relativeFrom="paragraph">
                  <wp:posOffset>170180</wp:posOffset>
                </wp:positionV>
                <wp:extent cx="1276350" cy="534035"/>
                <wp:effectExtent l="0" t="0" r="0" b="0"/>
                <wp:wrapNone/>
                <wp:docPr id="198" name="Agrupar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50" cy="534035"/>
                          <a:chOff x="0" y="0"/>
                          <a:chExt cx="1277003" cy="534259"/>
                        </a:xfrm>
                      </wpg:grpSpPr>
                      <wpg:grpSp>
                        <wpg:cNvPr id="199" name="Agrupar 199"/>
                        <wpg:cNvGrpSpPr/>
                        <wpg:grpSpPr>
                          <a:xfrm>
                            <a:off x="45076" y="0"/>
                            <a:ext cx="1231927" cy="534259"/>
                            <a:chOff x="0" y="-54749"/>
                            <a:chExt cx="1258411" cy="545593"/>
                          </a:xfrm>
                        </wpg:grpSpPr>
                        <wps:wsp>
                          <wps:cNvPr id="200" name="Retângulo 200"/>
                          <wps:cNvSpPr/>
                          <wps:spPr>
                            <a:xfrm>
                              <a:off x="8792" y="0"/>
                              <a:ext cx="1063625" cy="40386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Caixa de texto 201"/>
                          <wps:cNvSpPr txBox="1"/>
                          <wps:spPr>
                            <a:xfrm>
                              <a:off x="0" y="-54749"/>
                              <a:ext cx="492125" cy="3860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00B000D" w14:textId="0631E2D1" w:rsidR="005D738C" w:rsidRPr="007241ED" w:rsidRDefault="005D738C" w:rsidP="006909EE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Caixa de texto 202"/>
                          <wps:cNvSpPr txBox="1"/>
                          <wps:spPr>
                            <a:xfrm>
                              <a:off x="376184" y="0"/>
                              <a:ext cx="882227" cy="49084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C4C32B" w14:textId="73B96C99" w:rsidR="005D738C" w:rsidRDefault="005D738C" w:rsidP="006909EE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 xml:space="preserve">Rosa </w:t>
                                </w:r>
                              </w:p>
                              <w:p w14:paraId="2B882238" w14:textId="36D21345" w:rsidR="005D738C" w:rsidRPr="007A6891" w:rsidRDefault="005D738C" w:rsidP="006909EE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17"/>
                                    <w:szCs w:val="17"/>
                                  </w:rPr>
                                </w:pPr>
                                <w:r w:rsidRPr="007A6891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17"/>
                                    <w:szCs w:val="17"/>
                                  </w:rPr>
                                  <w:t>Domingues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3" name="Caixa de texto 203"/>
                        <wps:cNvSpPr txBox="1"/>
                        <wps:spPr>
                          <a:xfrm>
                            <a:off x="0" y="24469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800EAD" w14:textId="534993AA" w:rsidR="005D738C" w:rsidRPr="002C7B8E" w:rsidRDefault="005D738C" w:rsidP="006909E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3CA58E" id="Agrupar 198" o:spid="_x0000_s1145" style="position:absolute;margin-left:35.7pt;margin-top:13.4pt;width:100.5pt;height:42.05pt;z-index:251704320;mso-width-relative:margin;mso-height-relative:margin" coordsize="12770,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">
                <v:group id="Agrupar 199" o:spid="_x0000_s1146" style="position:absolute;left:450;width:12320;height:5342" coordorigin=",-547" coordsize="12584,5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rect id="Retângulo 200" o:spid="_x0000_s1147" style="position:absolute;left:87;width:10637;height:4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l28MMA&#10;AADcAAAADwAAAGRycy9kb3ducmV2LnhtbESPzYvCMBTE74L/Q3gLexFNXfCDrlF0i+BF8Ovi7W3z&#10;bMo2L6XJav3vjSB4HGbmN8xs0dpKXKnxpWMFw0ECgjh3uuRCwem47k9B+ICssXJMCu7kYTHvdmaY&#10;anfjPV0PoRARwj5FBSaEOpXS54Ys+oGriaN3cY3FEGVTSN3gLcJtJb+SZCwtlhwXDNb0Yyj/O/xb&#10;Bdmul1/CKhvheTxx22wzMa76Verzo11+gwjUhnf41d5oBZEIz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l28MMAAADcAAAADwAAAAAAAAAAAAAAAACYAgAAZHJzL2Rv&#10;d25yZXYueG1sUEsFBgAAAAAEAAQA9QAAAIgDAAAAAA==&#10;" fillcolor="#f7caac [1301]" strokecolor="white [3212]" strokeweight="1pt"/>
                  <v:shape id="Caixa de texto 201" o:spid="_x0000_s1148" type="#_x0000_t202" style="position:absolute;top:-547;width:4921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3O5MUA&#10;AADc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ijMTzPh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/c7kxQAAANwAAAAPAAAAAAAAAAAAAAAAAJgCAABkcnMv&#10;ZG93bnJldi54bWxQSwUGAAAAAAQABAD1AAAAigMAAAAA&#10;" filled="f" stroked="f" strokeweight=".5pt">
                    <v:textbox>
                      <w:txbxContent>
                        <w:p w14:paraId="000B000D" w14:textId="0631E2D1" w:rsidR="005D738C" w:rsidRPr="007241ED" w:rsidRDefault="005D738C" w:rsidP="006909EE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20</w:t>
                          </w:r>
                        </w:p>
                      </w:txbxContent>
                    </v:textbox>
                  </v:shape>
                  <v:shape id="Caixa de texto 202" o:spid="_x0000_s1149" type="#_x0000_t202" style="position:absolute;left:3761;width:8823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9Qk8UA&#10;AADcAAAADwAAAGRycy9kb3ducmV2LnhtbESPQYvCMBSE78L+h/AWvGm6BUW6RpGCKKIHtZe9vW2e&#10;bdnmpdtErf56Iwgeh5n5hpnOO1OLC7WusqzgaxiBIM6trrhQkB2XgwkI55E11pZJwY0czGcfvSkm&#10;2l55T5eDL0SAsEtQQel9k0jp8pIMuqFtiIN3sq1BH2RbSN3iNcBNLeMoGkuDFYeFEhtKS8r/Dmej&#10;YJMud7j/jc3kXqer7WnR/Gc/I6X6n93iG4Snzr/Dr/ZaK4i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1CTxQAAANwAAAAPAAAAAAAAAAAAAAAAAJgCAABkcnMv&#10;ZG93bnJldi54bWxQSwUGAAAAAAQABAD1AAAAigMAAAAA&#10;" filled="f" stroked="f" strokeweight=".5pt">
                    <v:textbox>
                      <w:txbxContent>
                        <w:p w14:paraId="43C4C32B" w14:textId="73B96C99" w:rsidR="005D738C" w:rsidRDefault="005D738C" w:rsidP="006909EE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Rosa </w:t>
                          </w:r>
                        </w:p>
                        <w:p w14:paraId="2B882238" w14:textId="36D21345" w:rsidR="005D738C" w:rsidRPr="007A6891" w:rsidRDefault="005D738C" w:rsidP="006909EE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7A689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17"/>
                              <w:szCs w:val="17"/>
                            </w:rPr>
                            <w:t>Domingues</w:t>
                          </w:r>
                        </w:p>
                      </w:txbxContent>
                    </v:textbox>
                  </v:shape>
                </v:group>
                <v:shape id="Caixa de texto 203" o:spid="_x0000_s1150" type="#_x0000_t202" style="position:absolute;top:2446;width:5245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P1CMYA&#10;AADcAAAADwAAAGRycy9kb3ducmV2LnhtbESPQWvCQBSE74X+h+UVvNWNEYukriKB0FL0YOqlt9fs&#10;Mwlm36bZbZL6612h4HGYmW+Y1WY0jeipc7VlBbNpBIK4sLrmUsHxM3tegnAeWWNjmRT8kYPN+vFh&#10;hYm2Ax+oz30pAoRdggoq79tESldUZNBNbUscvJPtDPogu1LqDocAN42Mo+hFGqw5LFTYUlpRcc5/&#10;jYKPNNvj4Ts2y0uTvu1O2/bn+LVQavI0bl9BeBr9PfzfftcK4mgOt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P1CMYAAADcAAAADwAAAAAAAAAAAAAAAACYAgAAZHJz&#10;L2Rvd25yZXYueG1sUEsFBgAAAAAEAAQA9QAAAIsDAAAAAA==&#10;" filled="f" stroked="f" strokeweight=".5pt">
                  <v:textbox>
                    <w:txbxContent>
                      <w:p w14:paraId="6E800EAD" w14:textId="534993AA" w:rsidR="005D738C" w:rsidRPr="002C7B8E" w:rsidRDefault="005D738C" w:rsidP="006909E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35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A9D613" w14:textId="08397016" w:rsidR="00703E1A" w:rsidRDefault="00AA36E9"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E8DA3A2" wp14:editId="0648373A">
                <wp:simplePos x="0" y="0"/>
                <wp:positionH relativeFrom="column">
                  <wp:posOffset>-699135</wp:posOffset>
                </wp:positionH>
                <wp:positionV relativeFrom="paragraph">
                  <wp:posOffset>256614</wp:posOffset>
                </wp:positionV>
                <wp:extent cx="524184" cy="289486"/>
                <wp:effectExtent l="0" t="0" r="0" b="0"/>
                <wp:wrapNone/>
                <wp:docPr id="193" name="Caixa de texto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184" cy="2894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F66EF1" w14:textId="089CCDB1" w:rsidR="005D738C" w:rsidRPr="002C7B8E" w:rsidRDefault="005D738C" w:rsidP="006909E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C7B8E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DA3A2" id="Caixa de texto 193" o:spid="_x0000_s1151" type="#_x0000_t202" style="position:absolute;margin-left:-55.05pt;margin-top:20.2pt;width:41.25pt;height:22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" filled="f" stroked="f" strokeweight=".5pt">
                <v:textbox>
                  <w:txbxContent>
                    <w:p w14:paraId="63F66EF1" w14:textId="089CCDB1" w:rsidR="005D738C" w:rsidRPr="002C7B8E" w:rsidRDefault="005D738C" w:rsidP="006909E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2C7B8E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</w:p>
    <w:p w14:paraId="032FDFBE" w14:textId="2E06D110" w:rsidR="00703E1A" w:rsidRDefault="00703E1A"/>
    <w:p w14:paraId="4FDBA768" w14:textId="0C84B54B" w:rsidR="00703E1A" w:rsidRDefault="00703E1A"/>
    <w:p w14:paraId="22A023DA" w14:textId="59219B7B" w:rsidR="00703E1A" w:rsidRDefault="00703E1A"/>
    <w:p w14:paraId="3EE2E53E" w14:textId="7867E062" w:rsidR="00703E1A" w:rsidRDefault="00703E1A"/>
    <w:p w14:paraId="7684472F" w14:textId="4BABC2F2" w:rsidR="00703E1A" w:rsidRDefault="00703E1A"/>
    <w:p w14:paraId="176294E9" w14:textId="3BF75DB3" w:rsidR="00703E1A" w:rsidRDefault="00703E1A"/>
    <w:p w14:paraId="1BD27891" w14:textId="746812A9" w:rsidR="00703E1A" w:rsidRDefault="00703E1A"/>
    <w:p w14:paraId="57A0E23E" w14:textId="51D00830" w:rsidR="00703E1A" w:rsidRDefault="00703E1A"/>
    <w:p w14:paraId="6DF40418" w14:textId="454DEE0D" w:rsidR="00703E1A" w:rsidRDefault="00703E1A"/>
    <w:p w14:paraId="59B240C3" w14:textId="780FDA90" w:rsidR="00703E1A" w:rsidRDefault="00703E1A"/>
    <w:p w14:paraId="00C53291" w14:textId="2831838C" w:rsidR="00703E1A" w:rsidRDefault="00703E1A"/>
    <w:p w14:paraId="0E906569" w14:textId="46E4ADF4" w:rsidR="00703E1A" w:rsidRDefault="006909EE">
      <w:r w:rsidRPr="006909EE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8189DC1" wp14:editId="0997CB3E">
                <wp:simplePos x="0" y="0"/>
                <wp:positionH relativeFrom="column">
                  <wp:posOffset>-699135</wp:posOffset>
                </wp:positionH>
                <wp:positionV relativeFrom="paragraph">
                  <wp:posOffset>210185</wp:posOffset>
                </wp:positionV>
                <wp:extent cx="1109980" cy="527685"/>
                <wp:effectExtent l="0" t="0" r="13970" b="5715"/>
                <wp:wrapNone/>
                <wp:docPr id="204" name="Agrupar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9980" cy="527685"/>
                          <a:chOff x="0" y="0"/>
                          <a:chExt cx="1110060" cy="527819"/>
                        </a:xfrm>
                      </wpg:grpSpPr>
                      <wpg:grpSp>
                        <wpg:cNvPr id="205" name="Agrupar 205"/>
                        <wpg:cNvGrpSpPr/>
                        <wpg:grpSpPr>
                          <a:xfrm>
                            <a:off x="51515" y="0"/>
                            <a:ext cx="1058545" cy="435610"/>
                            <a:chOff x="0" y="-40758"/>
                            <a:chExt cx="1081454" cy="445204"/>
                          </a:xfrm>
                        </wpg:grpSpPr>
                        <wps:wsp>
                          <wps:cNvPr id="215" name="Retângulo 215"/>
                          <wps:cNvSpPr/>
                          <wps:spPr>
                            <a:xfrm>
                              <a:off x="17584" y="0"/>
                              <a:ext cx="1063870" cy="404446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Caixa de texto 216"/>
                          <wps:cNvSpPr txBox="1"/>
                          <wps:spPr>
                            <a:xfrm>
                              <a:off x="0" y="-40758"/>
                              <a:ext cx="536330" cy="3860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906EC56" w14:textId="2AF89701" w:rsidR="005D738C" w:rsidRPr="007241ED" w:rsidRDefault="000B2C58" w:rsidP="006909EE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29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Caixa de texto 217"/>
                          <wps:cNvSpPr txBox="1"/>
                          <wps:spPr>
                            <a:xfrm>
                              <a:off x="395654" y="0"/>
                              <a:ext cx="685800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68973D" w14:textId="34C6E714" w:rsidR="005D738C" w:rsidRDefault="000B2C58" w:rsidP="006909EE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Maria</w:t>
                                </w:r>
                              </w:p>
                              <w:p w14:paraId="43A7B8CB" w14:textId="4D9BA888" w:rsidR="005D738C" w:rsidRPr="009E528E" w:rsidRDefault="000B2C58" w:rsidP="006909EE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Abelho</w:t>
                                </w:r>
                                <w:r w:rsidR="005D738C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Batista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8" name="Caixa de texto 218"/>
                        <wps:cNvSpPr txBox="1"/>
                        <wps:spPr>
                          <a:xfrm>
                            <a:off x="0" y="23825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7ECBA9" w14:textId="2E477629" w:rsidR="005D738C" w:rsidRPr="002C7B8E" w:rsidRDefault="005D738C" w:rsidP="006909E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 w:rsidR="000B2C58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189DC1" id="Agrupar 204" o:spid="_x0000_s1152" style="position:absolute;margin-left:-55.05pt;margin-top:16.55pt;width:87.4pt;height:41.55pt;z-index:251706368" coordsize="11100,5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">
                <v:group id="Agrupar 205" o:spid="_x0000_s1153" style="position:absolute;left:515;width:10585;height:4356" coordorigin=",-407" coordsize="10814,4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rect id="Retângulo 215" o:spid="_x0000_s1154" style="position:absolute;left:175;width:10639;height:40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dDtcQA&#10;AADcAAAADwAAAGRycy9kb3ducmV2LnhtbESPT4vCMBTE78J+h/AW9iKaKviHapRdy4IXQd29eHs2&#10;z6bYvJQmav32RhA8DjPzG2a+bG0lrtT40rGCQT8BQZw7XXKh4P/vtzcF4QOyxsoxKbiTh+XiozPH&#10;VLsb7+i6D4WIEPYpKjAh1KmUPjdk0fddTRy9k2sshiibQuoGbxFuKzlMkrG0WHJcMFjTylB+3l+s&#10;gmzbzU/hJxvhYTxxm2w9Ma46KvX12X7PQARqwzv8aq+1guFgBM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3Q7XEAAAA3AAAAA8AAAAAAAAAAAAAAAAAmAIAAGRycy9k&#10;b3ducmV2LnhtbFBLBQYAAAAABAAEAPUAAACJAwAAAAA=&#10;" fillcolor="#f7caac [1301]" strokecolor="white [3212]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16" o:spid="_x0000_s1155" type="#_x0000_t202" style="position:absolute;top:-407;width:5363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3ATcYA&#10;AADcAAAADwAAAGRycy9kb3ducmV2LnhtbESPQWvCQBSE74X+h+UVvDUbAw2SZhUJSEuxh2guvT2z&#10;zySYfZtmt5r213cFweMwM98w+WoyvTjT6DrLCuZRDIK4trrjRkG13zwvQDiPrLG3TAp+ycFq+fiQ&#10;Y6bthUs673wjAoRdhgpa74dMSle3ZNBFdiAO3tGOBn2QYyP1iJcAN71M4jiVBjsOCy0OVLRUn3Y/&#10;RsFHsfnE8pCYxV9fvG2P6+G7+npRavY0rV9BeJr8PXxrv2sFyTyF65lw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3ATcYAAADcAAAADwAAAAAAAAAAAAAAAACYAgAAZHJz&#10;L2Rvd25yZXYueG1sUEsFBgAAAAAEAAQA9QAAAIsDAAAAAA==&#10;" filled="f" stroked="f" strokeweight=".5pt">
                    <v:textbox>
                      <w:txbxContent>
                        <w:p w14:paraId="2906EC56" w14:textId="2AF89701" w:rsidR="005D738C" w:rsidRPr="007241ED" w:rsidRDefault="000B2C58" w:rsidP="006909EE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29</w:t>
                          </w:r>
                        </w:p>
                      </w:txbxContent>
                    </v:textbox>
                  </v:shape>
                  <v:shape id="Caixa de texto 217" o:spid="_x0000_s1156" type="#_x0000_t202" style="position:absolute;left:3956;width:6858;height:3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Fl1sYA&#10;AADcAAAADwAAAGRycy9kb3ducmV2LnhtbESPQWvCQBSE70L/w/IKvenGQKukriIBUUp70Hrx9sw+&#10;k9DdtzG7Jml/fbcg9DjMzDfMYjVYIzpqfe1YwXSSgCAunK65VHD83IznIHxA1mgck4Jv8rBaPowW&#10;mGnX8566QyhFhLDPUEEVQpNJ6YuKLPqJa4ijd3GtxRBlW0rdYh/h1sg0SV6kxZrjQoUN5RUVX4eb&#10;VfCWbz5wf07t/Mfk2/fLurkeT89KPT0O61cQgYbwH763d1pBOp3B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Fl1sYAAADcAAAADwAAAAAAAAAAAAAAAACYAgAAZHJz&#10;L2Rvd25yZXYueG1sUEsFBgAAAAAEAAQA9QAAAIsDAAAAAA==&#10;" filled="f" stroked="f" strokeweight=".5pt">
                    <v:textbox>
                      <w:txbxContent>
                        <w:p w14:paraId="2868973D" w14:textId="34C6E714" w:rsidR="005D738C" w:rsidRDefault="000B2C58" w:rsidP="006909EE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Maria</w:t>
                          </w:r>
                        </w:p>
                        <w:p w14:paraId="43A7B8CB" w14:textId="4D9BA888" w:rsidR="005D738C" w:rsidRPr="009E528E" w:rsidRDefault="000B2C58" w:rsidP="006909EE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Abelho</w:t>
                          </w:r>
                          <w:r w:rsidR="005D738C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Batista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Caixa de texto 218" o:spid="_x0000_s1157" type="#_x0000_t202" style="position:absolute;top:2382;width:5245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7xpMEA&#10;AADcAAAADwAAAGRycy9kb3ducmV2LnhtbERPTYvCMBC9C/6HMII3TS0oUo0iBVHEPeh62dvYjG2x&#10;mdQmat1fbw6Cx8f7ni9bU4kHNa60rGA0jEAQZ1aXnCs4/a4HUxDOI2usLJOCFzlYLrqdOSbaPvlA&#10;j6PPRQhhl6CCwvs6kdJlBRl0Q1sTB+5iG4M+wCaXusFnCDeVjKNoIg2WHBoKrCktKLse70bBLl3/&#10;4OEcm+l/lW72l1V9O/2Nler32tUMhKfWf8Uf91YriEdhbTgTjo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e8aTBAAAA3AAAAA8AAAAAAAAAAAAAAAAAmAIAAGRycy9kb3du&#10;cmV2LnhtbFBLBQYAAAAABAAEAPUAAACGAwAAAAA=&#10;" filled="f" stroked="f" strokeweight=".5pt">
                  <v:textbox>
                    <w:txbxContent>
                      <w:p w14:paraId="4F7ECBA9" w14:textId="2E477629" w:rsidR="005D738C" w:rsidRPr="002C7B8E" w:rsidRDefault="005D738C" w:rsidP="006909E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 w:rsidR="000B2C58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36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0E7C0C1" w14:textId="4DF235D8" w:rsidR="00703E1A" w:rsidRDefault="006909EE">
      <w:r w:rsidRPr="006909EE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4517568" wp14:editId="3A10ADF3">
                <wp:simplePos x="0" y="0"/>
                <wp:positionH relativeFrom="column">
                  <wp:posOffset>453390</wp:posOffset>
                </wp:positionH>
                <wp:positionV relativeFrom="paragraph">
                  <wp:posOffset>20955</wp:posOffset>
                </wp:positionV>
                <wp:extent cx="1223645" cy="534035"/>
                <wp:effectExtent l="0" t="0" r="0" b="0"/>
                <wp:wrapNone/>
                <wp:docPr id="219" name="Agrupar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645" cy="534035"/>
                          <a:chOff x="0" y="0"/>
                          <a:chExt cx="1224271" cy="534259"/>
                        </a:xfrm>
                      </wpg:grpSpPr>
                      <wpg:grpSp>
                        <wpg:cNvPr id="220" name="Agrupar 220"/>
                        <wpg:cNvGrpSpPr/>
                        <wpg:grpSpPr>
                          <a:xfrm>
                            <a:off x="45076" y="0"/>
                            <a:ext cx="1179195" cy="440377"/>
                            <a:chOff x="0" y="-54749"/>
                            <a:chExt cx="1204546" cy="449719"/>
                          </a:xfrm>
                        </wpg:grpSpPr>
                        <wps:wsp>
                          <wps:cNvPr id="222" name="Caixa de texto 222"/>
                          <wps:cNvSpPr txBox="1"/>
                          <wps:spPr>
                            <a:xfrm>
                              <a:off x="0" y="-54749"/>
                              <a:ext cx="492125" cy="3860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57FDB1" w14:textId="29220E3A" w:rsidR="005D738C" w:rsidRPr="007241ED" w:rsidRDefault="005D738C" w:rsidP="006909EE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29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Caixa de texto 223"/>
                          <wps:cNvSpPr txBox="1"/>
                          <wps:spPr>
                            <a:xfrm>
                              <a:off x="395654" y="0"/>
                              <a:ext cx="808892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B69B6BA" w14:textId="16D63D50" w:rsidR="005D738C" w:rsidRPr="009E528E" w:rsidRDefault="005D738C" w:rsidP="007A6891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Mariabelho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6" name="Caixa de texto 416"/>
                        <wps:cNvSpPr txBox="1"/>
                        <wps:spPr>
                          <a:xfrm>
                            <a:off x="0" y="24469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5CB805" w14:textId="77777777" w:rsidR="005D738C" w:rsidRPr="002C7B8E" w:rsidRDefault="005D738C" w:rsidP="006909E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517568" id="Agrupar 219" o:spid="_x0000_s1158" style="position:absolute;margin-left:35.7pt;margin-top:1.65pt;width:96.35pt;height:42.05pt;z-index:251707392;mso-height-relative:margin" coordsize="12242,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">
                <v:group id="Agrupar 220" o:spid="_x0000_s1159" style="position:absolute;left:450;width:11792;height:4403" coordorigin=",-547" coordsize="12045,44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Caixa de texto 222" o:spid="_x0000_s1160" type="#_x0000_t202" style="position:absolute;top:-547;width:4921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oM88YA&#10;AADcAAAADwAAAGRycy9kb3ducmV2LnhtbESPT2sCMRTE7wW/Q3iF3mq2gRZZzYosiCL1oPXi7XXz&#10;9g/dvKybqFs/fSMIPQ4z8xtmNh9sKy7U+8axhrdxAoK4cKbhSsPha/k6AeEDssHWMWn4JQ/zbPQ0&#10;w9S4K+/osg+ViBD2KWqoQ+hSKX1Rk0U/dh1x9ErXWwxR9pU0PV4j3LZSJcmHtNhwXKixo7ym4md/&#10;tho2+XKLu29lJ7c2X32Wi+50OL5r/fI8LKYgAg3hP/xor40GpRTcz8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oM88YAAADcAAAADwAAAAAAAAAAAAAAAACYAgAAZHJz&#10;L2Rvd25yZXYueG1sUEsFBgAAAAAEAAQA9QAAAIsDAAAAAA==&#10;" filled="f" stroked="f" strokeweight=".5pt">
                    <v:textbox>
                      <w:txbxContent>
                        <w:p w14:paraId="4E57FDB1" w14:textId="29220E3A" w:rsidR="005D738C" w:rsidRPr="007241ED" w:rsidRDefault="005D738C" w:rsidP="006909EE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29</w:t>
                          </w:r>
                        </w:p>
                      </w:txbxContent>
                    </v:textbox>
                  </v:shape>
                  <v:shape id="Caixa de texto 223" o:spid="_x0000_s1161" type="#_x0000_t202" style="position:absolute;left:3956;width:8089;height:3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apaMUA&#10;AADc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3If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1qloxQAAANwAAAAPAAAAAAAAAAAAAAAAAJgCAABkcnMv&#10;ZG93bnJldi54bWxQSwUGAAAAAAQABAD1AAAAigMAAAAA&#10;" filled="f" stroked="f" strokeweight=".5pt">
                    <v:textbox>
                      <w:txbxContent>
                        <w:p w14:paraId="6B69B6BA" w14:textId="16D63D50" w:rsidR="005D738C" w:rsidRPr="009E528E" w:rsidRDefault="005D738C" w:rsidP="007A6891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Mariabelho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Caixa de texto 416" o:spid="_x0000_s1162" type="#_x0000_t202" style="position:absolute;top:2446;width:5245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YCtcUA&#10;AADcAAAADwAAAGRycy9kb3ducmV2LnhtbESPQYvCMBSE78L+h/AEb5oqu1KqUaQgLqIHXS97ezbP&#10;tti8dJuodX+9EQSPw8x8w0znranElRpXWlYwHEQgiDOrS84VHH6W/RiE88gaK8uk4E4O5rOPzhQT&#10;bW+8o+ve5yJA2CWooPC+TqR0WUEG3cDWxME72cagD7LJpW7wFuCmkqMoGkuDJYeFAmtKC8rO+4tR&#10;sE6XW9wdRyb+r9LV5rSo/w6/X0r1uu1iAsJT69/hV/tbK/gcju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gK1xQAAANwAAAAPAAAAAAAAAAAAAAAAAJgCAABkcnMv&#10;ZG93bnJldi54bWxQSwUGAAAAAAQABAD1AAAAigMAAAAA&#10;" filled="f" stroked="f" strokeweight=".5pt">
                  <v:textbox>
                    <w:txbxContent>
                      <w:p w14:paraId="145CB805" w14:textId="77777777" w:rsidR="005D738C" w:rsidRPr="002C7B8E" w:rsidRDefault="005D738C" w:rsidP="006909E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36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4EE1CE6" w14:textId="32B8F199" w:rsidR="00703E1A" w:rsidRDefault="00703E1A"/>
    <w:p w14:paraId="4F9635FE" w14:textId="7468C34E" w:rsidR="00703E1A" w:rsidRDefault="00703E1A"/>
    <w:p w14:paraId="77995200" w14:textId="36F1AF12" w:rsidR="00703E1A" w:rsidRDefault="00703E1A"/>
    <w:p w14:paraId="1FA86D75" w14:textId="3E84D4CA" w:rsidR="00703E1A" w:rsidRDefault="00703E1A"/>
    <w:p w14:paraId="78F9CF1A" w14:textId="35838E91" w:rsidR="00703E1A" w:rsidRDefault="00703E1A"/>
    <w:p w14:paraId="4C829288" w14:textId="483C520F" w:rsidR="00703E1A" w:rsidRDefault="00703E1A"/>
    <w:p w14:paraId="4D24DD71" w14:textId="1A5029A5" w:rsidR="00703E1A" w:rsidRDefault="00703E1A"/>
    <w:p w14:paraId="105A6082" w14:textId="76350C3A" w:rsidR="00703E1A" w:rsidRDefault="00703E1A"/>
    <w:p w14:paraId="6C230554" w14:textId="169055E3" w:rsidR="00703E1A" w:rsidRDefault="00703E1A"/>
    <w:p w14:paraId="3A3BAE5F" w14:textId="1E9D423D" w:rsidR="00703E1A" w:rsidRDefault="00703E1A"/>
    <w:p w14:paraId="1202DBD4" w14:textId="3C783592" w:rsidR="00703E1A" w:rsidRDefault="00703E1A"/>
    <w:p w14:paraId="3BD5BDFC" w14:textId="1CF55B75" w:rsidR="00703E1A" w:rsidRDefault="005C4C1B">
      <w:r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5401C03" wp14:editId="435B5FB7">
                <wp:simplePos x="0" y="0"/>
                <wp:positionH relativeFrom="column">
                  <wp:posOffset>1398270</wp:posOffset>
                </wp:positionH>
                <wp:positionV relativeFrom="paragraph">
                  <wp:posOffset>107003</wp:posOffset>
                </wp:positionV>
                <wp:extent cx="3471545" cy="375920"/>
                <wp:effectExtent l="0" t="0" r="0" b="5080"/>
                <wp:wrapNone/>
                <wp:docPr id="364" name="Agrupar 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1545" cy="375920"/>
                          <a:chOff x="0" y="46566"/>
                          <a:chExt cx="2234554" cy="242531"/>
                        </a:xfrm>
                      </wpg:grpSpPr>
                      <wpg:grpSp>
                        <wpg:cNvPr id="365" name="Agrupar 365"/>
                        <wpg:cNvGrpSpPr/>
                        <wpg:grpSpPr>
                          <a:xfrm>
                            <a:off x="0" y="53766"/>
                            <a:ext cx="1118069" cy="235331"/>
                            <a:chOff x="0" y="46566"/>
                            <a:chExt cx="1118069" cy="235331"/>
                          </a:xfrm>
                        </wpg:grpSpPr>
                        <wps:wsp>
                          <wps:cNvPr id="366" name="Caixa de texto 366"/>
                          <wps:cNvSpPr txBox="1"/>
                          <wps:spPr>
                            <a:xfrm>
                              <a:off x="113437" y="46566"/>
                              <a:ext cx="1004632" cy="23533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C8F3DFC" w14:textId="77777777" w:rsidR="005D738C" w:rsidRPr="004E41E2" w:rsidRDefault="005D738C" w:rsidP="005C4C1B">
                                <w:pPr>
                                  <w:rPr>
                                    <w:rFonts w:ascii="Century Gothic" w:hAnsi="Century Gothic"/>
                                    <w:color w:val="808080" w:themeColor="background1" w:themeShade="80"/>
                                    <w:sz w:val="17"/>
                                    <w:szCs w:val="17"/>
                                  </w:rPr>
                                </w:pPr>
                                <w:r w:rsidRPr="004E41E2">
                                  <w:rPr>
                                    <w:rFonts w:ascii="Century Gothic" w:hAnsi="Century Gothic" w:cs="Arial"/>
                                    <w:b/>
                                    <w:bCs/>
                                    <w:color w:val="808080" w:themeColor="background1" w:themeShade="80"/>
                                    <w:sz w:val="17"/>
                                    <w:szCs w:val="17"/>
                                    <w:lang w:eastAsia="pt-PT"/>
                                  </w:rPr>
                                  <w:t>Estrutura - ERPI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7" name="Retângulo 367"/>
                          <wps:cNvSpPr/>
                          <wps:spPr>
                            <a:xfrm>
                              <a:off x="0" y="57600"/>
                              <a:ext cx="121666" cy="11942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8" name="Agrupar 368"/>
                        <wpg:cNvGrpSpPr/>
                        <wpg:grpSpPr>
                          <a:xfrm>
                            <a:off x="1108800" y="46566"/>
                            <a:ext cx="1125754" cy="234950"/>
                            <a:chOff x="0" y="46566"/>
                            <a:chExt cx="1125754" cy="234950"/>
                          </a:xfrm>
                        </wpg:grpSpPr>
                        <wps:wsp>
                          <wps:cNvPr id="369" name="Caixa de texto 369"/>
                          <wps:cNvSpPr txBox="1"/>
                          <wps:spPr>
                            <a:xfrm>
                              <a:off x="121184" y="46566"/>
                              <a:ext cx="1004570" cy="2349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9141D49" w14:textId="77777777" w:rsidR="005D738C" w:rsidRPr="004E41E2" w:rsidRDefault="005D738C" w:rsidP="005C4C1B">
                                <w:pPr>
                                  <w:rPr>
                                    <w:rFonts w:ascii="Century Gothic" w:hAnsi="Century Gothic"/>
                                    <w:color w:val="808080" w:themeColor="background1" w:themeShade="80"/>
                                    <w:sz w:val="17"/>
                                    <w:szCs w:val="17"/>
                                  </w:rPr>
                                </w:pPr>
                                <w:r w:rsidRPr="004E41E2">
                                  <w:rPr>
                                    <w:rFonts w:ascii="Century Gothic" w:hAnsi="Century Gothic" w:cs="Arial"/>
                                    <w:b/>
                                    <w:bCs/>
                                    <w:color w:val="808080" w:themeColor="background1" w:themeShade="80"/>
                                    <w:sz w:val="17"/>
                                    <w:szCs w:val="17"/>
                                    <w:lang w:eastAsia="pt-PT"/>
                                  </w:rPr>
                                  <w:t>CD e SAD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0" name="Retângulo 370"/>
                          <wps:cNvSpPr/>
                          <wps:spPr>
                            <a:xfrm>
                              <a:off x="0" y="57600"/>
                              <a:ext cx="121285" cy="11938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401C03" id="Agrupar 364" o:spid="_x0000_s1164" style="position:absolute;margin-left:110.1pt;margin-top:8.45pt;width:273.35pt;height:29.6pt;z-index:251687936;mso-width-relative:margin;mso-height-relative:margin" coordorigin=",465" coordsize="22345,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">
                <v:group id="Agrupar 365" o:spid="_x0000_s1165" style="position:absolute;top:537;width:11180;height:2353" coordorigin=",465" coordsize="11180,2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Caixa de texto 366" o:spid="_x0000_s1166" type="#_x0000_t202" style="position:absolute;left:1134;top:465;width:10046;height:2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6JUMcA&#10;AADcAAAADwAAAGRycy9kb3ducmV2LnhtbESPW0vDQBSE34X+h+UUfBGz0WAqMdsipV7wrY0XfDtk&#10;T5PQ7Nkluybx37uC4OMwM98w5WY2vRhp8J1lBVdJCoK4trrjRsFr9XB5C8IHZI29ZVLwTR4268VZ&#10;iYW2E+9pPIRGRAj7AhW0IbhCSl+3ZNAn1hFH72gHgyHKoZF6wCnCTS+v0zSXBjuOCy062rZUnw5f&#10;RsHnRfPx4ufHtym7ydzuaaxW77pS6nw539+BCDSH//Bf+1kryPIcfs/EI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OiVDHAAAA3AAAAA8AAAAAAAAAAAAAAAAAmAIAAGRy&#10;cy9kb3ducmV2LnhtbFBLBQYAAAAABAAEAPUAAACMAwAAAAA=&#10;" fillcolor="white [3201]" stroked="f" strokeweight=".5pt">
                    <v:textbox>
                      <w:txbxContent>
                        <w:p w14:paraId="1C8F3DFC" w14:textId="77777777" w:rsidR="005D738C" w:rsidRPr="004E41E2" w:rsidRDefault="005D738C" w:rsidP="005C4C1B">
                          <w:pPr>
                            <w:rPr>
                              <w:rFonts w:ascii="Century Gothic" w:hAnsi="Century Gothic"/>
                              <w:color w:val="808080" w:themeColor="background1" w:themeShade="80"/>
                              <w:sz w:val="17"/>
                              <w:szCs w:val="17"/>
                            </w:rPr>
                          </w:pPr>
                          <w:r w:rsidRPr="004E41E2">
                            <w:rPr>
                              <w:rFonts w:ascii="Century Gothic" w:hAnsi="Century Gothic" w:cs="Arial"/>
                              <w:b/>
                              <w:bCs/>
                              <w:color w:val="808080" w:themeColor="background1" w:themeShade="80"/>
                              <w:sz w:val="17"/>
                              <w:szCs w:val="17"/>
                              <w:lang w:eastAsia="pt-PT"/>
                            </w:rPr>
                            <w:t>Estrutura - ERPI</w:t>
                          </w:r>
                        </w:p>
                      </w:txbxContent>
                    </v:textbox>
                  </v:shape>
                  <v:rect id="Retângulo 367" o:spid="_x0000_s1167" style="position:absolute;top:576;width:1216;height:1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bHM8UA&#10;AADcAAAADwAAAGRycy9kb3ducmV2LnhtbESPQWsCMRSE74X+h/AKXko3q8K2bI3SCoI9eNDqwdtz&#10;87rZdvOybFKN/94IgsdhZr5hJrNoW3Gk3jeOFQyzHARx5XTDtYLt9+LlDYQPyBpbx6TgTB5m08eH&#10;CZbanXhNx02oRYKwL1GBCaErpfSVIYs+cx1x8n5cbzEk2ddS93hKcNvKUZ4X0mLDacFgR3ND1d/m&#10;3yr4kr9xZUY71+4PxMviOX5Wa6PU4Cl+vIMIFMM9fGsvtYJx8QrXM+kIy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9sczxQAAANwAAAAPAAAAAAAAAAAAAAAAAJgCAABkcnMv&#10;ZG93bnJldi54bWxQSwUGAAAAAAQABAD1AAAAigMAAAAA&#10;" fillcolor="#aeaaaa [2414]" strokecolor="white [3212]" strokeweight="1pt"/>
                </v:group>
                <v:group id="Agrupar 368" o:spid="_x0000_s1168" style="position:absolute;left:11088;top:465;width:11257;height:2350" coordorigin=",465" coordsize="11257,2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Caixa de texto 369" o:spid="_x0000_s1169" type="#_x0000_t202" style="position:absolute;left:1211;top:465;width:10046;height:2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dIscA&#10;AADcAAAADwAAAGRycy9kb3ducmV2LnhtbESPT0vDQBTE74LfYXmCF7EbDbYauy2l2D/01kQtvT2y&#10;zySYfRuya5J++26h4HGYmd8w0/lgatFR6yrLCp5GEQji3OqKCwWf2erxFYTzyBpry6TgRA7ms9ub&#10;KSba9rynLvWFCBB2CSoovW8SKV1ekkE3sg1x8H5sa9AH2RZSt9gHuKnlcxSNpcGKw0KJDS1Lyn/T&#10;P6Pg+FAcdm5Yf/XxS9x8bLps8q0zpe7vhsU7CE+D/w9f21utIB6/weVMOAJyd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RHSLHAAAA3AAAAA8AAAAAAAAAAAAAAAAAmAIAAGRy&#10;cy9kb3ducmV2LnhtbFBLBQYAAAAABAAEAPUAAACMAwAAAAA=&#10;" fillcolor="white [3201]" stroked="f" strokeweight=".5pt">
                    <v:textbox>
                      <w:txbxContent>
                        <w:p w14:paraId="29141D49" w14:textId="77777777" w:rsidR="005D738C" w:rsidRPr="004E41E2" w:rsidRDefault="005D738C" w:rsidP="005C4C1B">
                          <w:pPr>
                            <w:rPr>
                              <w:rFonts w:ascii="Century Gothic" w:hAnsi="Century Gothic"/>
                              <w:color w:val="808080" w:themeColor="background1" w:themeShade="80"/>
                              <w:sz w:val="17"/>
                              <w:szCs w:val="17"/>
                            </w:rPr>
                          </w:pPr>
                          <w:r w:rsidRPr="004E41E2">
                            <w:rPr>
                              <w:rFonts w:ascii="Century Gothic" w:hAnsi="Century Gothic" w:cs="Arial"/>
                              <w:b/>
                              <w:bCs/>
                              <w:color w:val="808080" w:themeColor="background1" w:themeShade="80"/>
                              <w:sz w:val="17"/>
                              <w:szCs w:val="17"/>
                              <w:lang w:eastAsia="pt-PT"/>
                            </w:rPr>
                            <w:t>CD e SAD</w:t>
                          </w:r>
                        </w:p>
                      </w:txbxContent>
                    </v:textbox>
                  </v:shape>
                  <v:rect id="Retângulo 370" o:spid="_x0000_s1170" style="position:absolute;top:576;width:1212;height:1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4KEMIA&#10;AADcAAAADwAAAGRycy9kb3ducmV2LnhtbERPy4rCMBTdD/gP4QpuBk11GCvVKGoZcDPga+Pu2lyb&#10;YnNTmqidv58sBmZ5OO/FqrO1eFLrK8cKxqMEBHHhdMWlgvPpazgD4QOyxtoxKfghD6tl722BmXYv&#10;PtDzGEoRQ9hnqMCE0GRS+sKQRT9yDXHkbq61GCJsS6lbfMVwW8tJkkylxYpjg8GGtoaK+/FhFeT7&#10;9+IWNvknXqap+853qXH1ValBv1vPQQTqwr/4z73TCj7SOD+eiUd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/goQwgAAANwAAAAPAAAAAAAAAAAAAAAAAJgCAABkcnMvZG93&#10;bnJldi54bWxQSwUGAAAAAAQABAD1AAAAhwMAAAAA&#10;" fillcolor="#f7caac [1301]" strokecolor="white [3212]" strokeweight="1pt"/>
                </v:group>
              </v:group>
            </w:pict>
          </mc:Fallback>
        </mc:AlternateContent>
      </w:r>
    </w:p>
    <w:p w14:paraId="4A4C73F5" w14:textId="14003E32" w:rsidR="00703E1A" w:rsidRDefault="00703E1A"/>
    <w:p w14:paraId="6923062B" w14:textId="27B02753" w:rsidR="00703E1A" w:rsidRDefault="002730C3">
      <w:r>
        <w:rPr>
          <w:noProof/>
          <w:lang w:eastAsia="pt-PT"/>
        </w:rPr>
        <w:lastRenderedPageBreak/>
        <w:drawing>
          <wp:anchor distT="0" distB="0" distL="114300" distR="114300" simplePos="0" relativeHeight="251709440" behindDoc="0" locked="0" layoutInCell="1" allowOverlap="1" wp14:anchorId="642359C2" wp14:editId="4AA9EB18">
            <wp:simplePos x="0" y="0"/>
            <wp:positionH relativeFrom="column">
              <wp:posOffset>6548120</wp:posOffset>
            </wp:positionH>
            <wp:positionV relativeFrom="paragraph">
              <wp:posOffset>-899795</wp:posOffset>
            </wp:positionV>
            <wp:extent cx="7675245" cy="10857230"/>
            <wp:effectExtent l="0" t="0" r="1905" b="1270"/>
            <wp:wrapNone/>
            <wp:docPr id="418" name="Imagem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m 41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5245" cy="1085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5A8">
        <w:rPr>
          <w:noProof/>
          <w:lang w:eastAsia="pt-PT"/>
        </w:rPr>
        <w:drawing>
          <wp:anchor distT="0" distB="0" distL="114300" distR="114300" simplePos="0" relativeHeight="251708416" behindDoc="0" locked="0" layoutInCell="1" allowOverlap="1" wp14:anchorId="28EE1C71" wp14:editId="73ACDA65">
            <wp:simplePos x="0" y="0"/>
            <wp:positionH relativeFrom="column">
              <wp:posOffset>-1103630</wp:posOffset>
            </wp:positionH>
            <wp:positionV relativeFrom="paragraph">
              <wp:posOffset>-827572</wp:posOffset>
            </wp:positionV>
            <wp:extent cx="7553172" cy="10684042"/>
            <wp:effectExtent l="0" t="0" r="0" b="3175"/>
            <wp:wrapNone/>
            <wp:docPr id="417" name="Imagem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Imagem 4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172" cy="10684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A1850" w14:textId="190AA896" w:rsidR="00703E1A" w:rsidRDefault="00703E1A"/>
    <w:p w14:paraId="412498BB" w14:textId="28E9DEE5" w:rsidR="00703E1A" w:rsidRDefault="00703E1A"/>
    <w:p w14:paraId="1B6A201B" w14:textId="04BFC71A" w:rsidR="00703E1A" w:rsidRDefault="00703E1A"/>
    <w:p w14:paraId="2DBC36B5" w14:textId="288B95F2" w:rsidR="00703E1A" w:rsidRDefault="00703E1A"/>
    <w:p w14:paraId="0E0436BD" w14:textId="078F038F" w:rsidR="00703E1A" w:rsidRDefault="00703E1A"/>
    <w:p w14:paraId="790F0D1B" w14:textId="4D9C6DF8" w:rsidR="00703E1A" w:rsidRDefault="00703E1A"/>
    <w:p w14:paraId="52712CDB" w14:textId="0BC4DFD4" w:rsidR="00703E1A" w:rsidRDefault="00703E1A"/>
    <w:p w14:paraId="60191275" w14:textId="14EE7A87" w:rsidR="00703E1A" w:rsidRDefault="00703E1A"/>
    <w:p w14:paraId="5B8EDECE" w14:textId="4378AE15" w:rsidR="00703E1A" w:rsidRDefault="00703E1A"/>
    <w:p w14:paraId="7628C77E" w14:textId="4DA648B3" w:rsidR="00703E1A" w:rsidRDefault="00703E1A">
      <w:r>
        <w:t>3</w:t>
      </w:r>
    </w:p>
    <w:p w14:paraId="7F3FE546" w14:textId="541BB257" w:rsidR="00D232A3" w:rsidRDefault="006A1B52">
      <w:r w:rsidRPr="006A1B52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1A0C29F3" wp14:editId="25B3B8DB">
                <wp:simplePos x="0" y="0"/>
                <wp:positionH relativeFrom="column">
                  <wp:posOffset>-697363</wp:posOffset>
                </wp:positionH>
                <wp:positionV relativeFrom="paragraph">
                  <wp:posOffset>233429</wp:posOffset>
                </wp:positionV>
                <wp:extent cx="1090930" cy="527685"/>
                <wp:effectExtent l="0" t="0" r="13970" b="5715"/>
                <wp:wrapNone/>
                <wp:docPr id="432" name="Agrupar 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0930" cy="527685"/>
                          <a:chOff x="18812" y="0"/>
                          <a:chExt cx="1091248" cy="527819"/>
                        </a:xfrm>
                      </wpg:grpSpPr>
                      <wpg:grpSp>
                        <wpg:cNvPr id="433" name="Agrupar 433"/>
                        <wpg:cNvGrpSpPr/>
                        <wpg:grpSpPr>
                          <a:xfrm>
                            <a:off x="51515" y="0"/>
                            <a:ext cx="1058545" cy="519562"/>
                            <a:chOff x="0" y="-40758"/>
                            <a:chExt cx="1081454" cy="531005"/>
                          </a:xfrm>
                        </wpg:grpSpPr>
                        <wps:wsp>
                          <wps:cNvPr id="434" name="Retângulo 434"/>
                          <wps:cNvSpPr/>
                          <wps:spPr>
                            <a:xfrm>
                              <a:off x="17584" y="0"/>
                              <a:ext cx="1063870" cy="404446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5" name="Caixa de texto 435"/>
                          <wps:cNvSpPr txBox="1"/>
                          <wps:spPr>
                            <a:xfrm>
                              <a:off x="0" y="-40758"/>
                              <a:ext cx="536330" cy="3860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803C22" w14:textId="5E35507D" w:rsidR="005D738C" w:rsidRPr="007241ED" w:rsidRDefault="005D738C" w:rsidP="006A1B52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6" name="Caixa de texto 436"/>
                          <wps:cNvSpPr txBox="1"/>
                          <wps:spPr>
                            <a:xfrm>
                              <a:off x="395654" y="0"/>
                              <a:ext cx="650240" cy="49024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3F66131" w14:textId="228D69BA" w:rsidR="005D738C" w:rsidRDefault="005D738C" w:rsidP="006A1B52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Maria</w:t>
                                </w:r>
                              </w:p>
                              <w:p w14:paraId="261DBA72" w14:textId="2AF88532" w:rsidR="005D738C" w:rsidRPr="009E528E" w:rsidRDefault="005D738C" w:rsidP="006A1B52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Magro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40" name="Caixa de texto 440"/>
                        <wps:cNvSpPr txBox="1"/>
                        <wps:spPr>
                          <a:xfrm>
                            <a:off x="18812" y="23825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FB6354" w14:textId="791AADB4" w:rsidR="005D738C" w:rsidRPr="002C7B8E" w:rsidRDefault="005D738C" w:rsidP="006A1B5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44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0C29F3" id="Agrupar 432" o:spid="_x0000_s1172" style="position:absolute;margin-left:-54.9pt;margin-top:18.4pt;width:85.9pt;height:41.55pt;z-index:251714560;mso-width-relative:margin" coordorigin="188" coordsize="10912,5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">
                <v:group id="Agrupar 433" o:spid="_x0000_s1173" style="position:absolute;left:515;width:10585;height:5195" coordorigin=",-407" coordsize="10814,5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rect id="Retângulo 434" o:spid="_x0000_s1174" style="position:absolute;left:175;width:10639;height:4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" fillcolor="#f7caac [1301]" strokecolor="white [3212]" strokeweight="1pt"/>
                  <v:shape id="Caixa de texto 435" o:spid="_x0000_s1175" type="#_x0000_t202" style="position:absolute;top:-407;width:5363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" filled="f" stroked="f" strokeweight=".5pt">
                    <v:textbox>
                      <w:txbxContent>
                        <w:p w14:paraId="16803C22" w14:textId="5E35507D" w:rsidR="005D738C" w:rsidRPr="007241ED" w:rsidRDefault="005D738C" w:rsidP="006A1B52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01</w:t>
                          </w:r>
                        </w:p>
                      </w:txbxContent>
                    </v:textbox>
                  </v:shape>
                  <v:shape id="Caixa de texto 436" o:spid="_x0000_s1176" type="#_x0000_t202" style="position:absolute;left:3956;width:6502;height:4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" filled="f" stroked="f" strokeweight=".5pt">
                    <v:textbox>
                      <w:txbxContent>
                        <w:p w14:paraId="33F66131" w14:textId="228D69BA" w:rsidR="005D738C" w:rsidRDefault="005D738C" w:rsidP="006A1B52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Maria</w:t>
                          </w:r>
                        </w:p>
                        <w:p w14:paraId="261DBA72" w14:textId="2AF88532" w:rsidR="005D738C" w:rsidRPr="009E528E" w:rsidRDefault="005D738C" w:rsidP="006A1B52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Magro</w:t>
                          </w:r>
                        </w:p>
                      </w:txbxContent>
                    </v:textbox>
                  </v:shape>
                </v:group>
                <v:shape id="Caixa de texto 440" o:spid="_x0000_s1177" type="#_x0000_t202" style="position:absolute;left:188;top:2382;width:524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" filled="f" stroked="f" strokeweight=".5pt">
                  <v:textbox>
                    <w:txbxContent>
                      <w:p w14:paraId="0DFB6354" w14:textId="791AADB4" w:rsidR="005D738C" w:rsidRPr="002C7B8E" w:rsidRDefault="005D738C" w:rsidP="006A1B5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44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F92B4F" w14:textId="2CF7104F" w:rsidR="00D232A3" w:rsidRDefault="00551EAA">
      <w:r w:rsidRPr="006A1B52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51BEA441" wp14:editId="7AC77169">
                <wp:simplePos x="0" y="0"/>
                <wp:positionH relativeFrom="column">
                  <wp:posOffset>419055</wp:posOffset>
                </wp:positionH>
                <wp:positionV relativeFrom="paragraph">
                  <wp:posOffset>62614</wp:posOffset>
                </wp:positionV>
                <wp:extent cx="1126963" cy="519430"/>
                <wp:effectExtent l="0" t="0" r="0" b="0"/>
                <wp:wrapNone/>
                <wp:docPr id="426" name="Agrupar 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6963" cy="519430"/>
                          <a:chOff x="18873" y="0"/>
                          <a:chExt cx="1127484" cy="519676"/>
                        </a:xfrm>
                      </wpg:grpSpPr>
                      <wpg:grpSp>
                        <wpg:cNvPr id="427" name="Agrupar 427"/>
                        <wpg:cNvGrpSpPr/>
                        <wpg:grpSpPr>
                          <a:xfrm>
                            <a:off x="51515" y="0"/>
                            <a:ext cx="1094842" cy="435610"/>
                            <a:chOff x="0" y="-40758"/>
                            <a:chExt cx="1118537" cy="445204"/>
                          </a:xfrm>
                        </wpg:grpSpPr>
                        <wps:wsp>
                          <wps:cNvPr id="428" name="Retângulo 428"/>
                          <wps:cNvSpPr/>
                          <wps:spPr>
                            <a:xfrm>
                              <a:off x="17584" y="0"/>
                              <a:ext cx="1063870" cy="404446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" name="Caixa de texto 429"/>
                          <wps:cNvSpPr txBox="1"/>
                          <wps:spPr>
                            <a:xfrm>
                              <a:off x="0" y="-40758"/>
                              <a:ext cx="536330" cy="3860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C3EFEC" w14:textId="1DD409B4" w:rsidR="005D738C" w:rsidRPr="007241ED" w:rsidRDefault="005D738C" w:rsidP="006A1B52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03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0" name="Caixa de texto 430"/>
                          <wps:cNvSpPr txBox="1"/>
                          <wps:spPr>
                            <a:xfrm>
                              <a:off x="395653" y="0"/>
                              <a:ext cx="722884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6AA082" w14:textId="187D4597" w:rsidR="005D738C" w:rsidRDefault="005D738C" w:rsidP="006A1B52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Manuel</w:t>
                                </w:r>
                              </w:p>
                              <w:p w14:paraId="18E361D0" w14:textId="107BF8FF" w:rsidR="005D738C" w:rsidRPr="009E528E" w:rsidRDefault="005D738C" w:rsidP="006A1B52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Taborda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31" name="Caixa de texto 431"/>
                        <wps:cNvSpPr txBox="1"/>
                        <wps:spPr>
                          <a:xfrm>
                            <a:off x="18873" y="230116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9C76A4" w14:textId="77777777" w:rsidR="005D738C" w:rsidRPr="002C7B8E" w:rsidRDefault="005D738C" w:rsidP="006A1B5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36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1BEA441" id="Agrupar 426" o:spid="_x0000_s1178" style="position:absolute;margin-left:33pt;margin-top:4.95pt;width:88.75pt;height:40.9pt;z-index:251713536;mso-width-relative:margin;mso-height-relative:margin" coordorigin="188" coordsize="11274,5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">
                <v:group id="Agrupar 427" o:spid="_x0000_s1179" style="position:absolute;left:515;width:10948;height:4356" coordorigin=",-407" coordsize="11185,4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rect id="Retângulo 428" o:spid="_x0000_s1180" style="position:absolute;left:175;width:10639;height:4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" fillcolor="#f7caac [1301]" strokecolor="white [3212]" strokeweight="1pt"/>
                  <v:shape id="Caixa de texto 429" o:spid="_x0000_s1181" type="#_x0000_t202" style="position:absolute;top:-407;width:5363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Vx6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Uv8Qx+z4QjIBc/AAAA//8DAFBLAQItABQABgAIAAAAIQDb4fbL7gAAAIUBAAATAAAAAAAA&#10;AAAAAAAAAAAAAABbQ29udGVudF9UeXBlc10ueG1sUEsBAi0AFAAGAAgAAAAhAFr0LFu/AAAAFQEA&#10;AAsAAAAAAAAAAAAAAAAAHwEAAF9yZWxzLy5yZWxzUEsBAi0AFAAGAAgAAAAhAN51XHrHAAAA3AAA&#10;AA8AAAAAAAAAAAAAAAAABwIAAGRycy9kb3ducmV2LnhtbFBLBQYAAAAAAwADALcAAAD7AgAAAAA=&#10;" filled="f" stroked="f" strokeweight=".5pt">
                    <v:textbox>
                      <w:txbxContent>
                        <w:p w14:paraId="70C3EFEC" w14:textId="1DD409B4" w:rsidR="005D738C" w:rsidRPr="007241ED" w:rsidRDefault="005D738C" w:rsidP="006A1B52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03</w:t>
                          </w:r>
                        </w:p>
                      </w:txbxContent>
                    </v:textbox>
                  </v:shape>
                  <v:shape id="Caixa de texto 430" o:spid="_x0000_s1182" type="#_x0000_t202" style="position:absolute;left:3956;width:7229;height:3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" filled="f" stroked="f" strokeweight=".5pt">
                    <v:textbox>
                      <w:txbxContent>
                        <w:p w14:paraId="286AA082" w14:textId="187D4597" w:rsidR="005D738C" w:rsidRDefault="005D738C" w:rsidP="006A1B52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Manuel</w:t>
                          </w:r>
                        </w:p>
                        <w:p w14:paraId="18E361D0" w14:textId="107BF8FF" w:rsidR="005D738C" w:rsidRPr="009E528E" w:rsidRDefault="005D738C" w:rsidP="006A1B52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Taborda</w:t>
                          </w:r>
                        </w:p>
                      </w:txbxContent>
                    </v:textbox>
                  </v:shape>
                </v:group>
                <v:shape id="Caixa de texto 431" o:spid="_x0000_s1183" type="#_x0000_t202" style="position:absolute;left:188;top:2301;width:524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sahxgAAANw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CrB/9nwhGQ0z8AAAD//wMAUEsBAi0AFAAGAAgAAAAhANvh9svuAAAAhQEAABMAAAAAAAAA&#10;AAAAAAAAAAAAAFtDb250ZW50X1R5cGVzXS54bWxQSwECLQAUAAYACAAAACEAWvQsW78AAAAVAQAA&#10;CwAAAAAAAAAAAAAAAAAfAQAAX3JlbHMvLnJlbHNQSwECLQAUAAYACAAAACEApdrGocYAAADcAAAA&#10;DwAAAAAAAAAAAAAAAAAHAgAAZHJzL2Rvd25yZXYueG1sUEsFBgAAAAADAAMAtwAAAPoCAAAAAA==&#10;" filled="f" stroked="f" strokeweight=".5pt">
                  <v:textbox>
                    <w:txbxContent>
                      <w:p w14:paraId="1D9C76A4" w14:textId="77777777" w:rsidR="005D738C" w:rsidRPr="002C7B8E" w:rsidRDefault="005D738C" w:rsidP="006A1B5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36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A1B52" w:rsidRPr="006A1B52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5C10A27" wp14:editId="5056D0C4">
                <wp:simplePos x="0" y="0"/>
                <wp:positionH relativeFrom="column">
                  <wp:posOffset>1544482</wp:posOffset>
                </wp:positionH>
                <wp:positionV relativeFrom="paragraph">
                  <wp:posOffset>64770</wp:posOffset>
                </wp:positionV>
                <wp:extent cx="1090930" cy="527685"/>
                <wp:effectExtent l="0" t="0" r="13970" b="5715"/>
                <wp:wrapNone/>
                <wp:docPr id="420" name="Agrupar 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0930" cy="527685"/>
                          <a:chOff x="17962" y="0"/>
                          <a:chExt cx="1092098" cy="527819"/>
                        </a:xfrm>
                      </wpg:grpSpPr>
                      <wpg:grpSp>
                        <wpg:cNvPr id="421" name="Agrupar 421"/>
                        <wpg:cNvGrpSpPr/>
                        <wpg:grpSpPr>
                          <a:xfrm>
                            <a:off x="51515" y="0"/>
                            <a:ext cx="1058545" cy="435610"/>
                            <a:chOff x="0" y="-40758"/>
                            <a:chExt cx="1081454" cy="445204"/>
                          </a:xfrm>
                        </wpg:grpSpPr>
                        <wps:wsp>
                          <wps:cNvPr id="422" name="Retângulo 422"/>
                          <wps:cNvSpPr/>
                          <wps:spPr>
                            <a:xfrm>
                              <a:off x="17584" y="0"/>
                              <a:ext cx="1063870" cy="404446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3" name="Caixa de texto 423"/>
                          <wps:cNvSpPr txBox="1"/>
                          <wps:spPr>
                            <a:xfrm>
                              <a:off x="0" y="-40758"/>
                              <a:ext cx="536330" cy="3860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01FA939" w14:textId="2BE658F5" w:rsidR="005D738C" w:rsidRPr="007241ED" w:rsidRDefault="005D738C" w:rsidP="006A1B52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4" name="Caixa de texto 424"/>
                          <wps:cNvSpPr txBox="1"/>
                          <wps:spPr>
                            <a:xfrm>
                              <a:off x="395622" y="-10"/>
                              <a:ext cx="666176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9ABCEF2" w14:textId="4E88CECA" w:rsidR="005D738C" w:rsidRDefault="005D738C" w:rsidP="006A1B52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Maria</w:t>
                                </w:r>
                              </w:p>
                              <w:p w14:paraId="7171FE36" w14:textId="509B76AB" w:rsidR="005D738C" w:rsidRPr="009E528E" w:rsidRDefault="005D738C" w:rsidP="006A1B52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Pereira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25" name="Caixa de texto 425"/>
                        <wps:cNvSpPr txBox="1"/>
                        <wps:spPr>
                          <a:xfrm>
                            <a:off x="17962" y="23825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2EC838" w14:textId="4D0FAB38" w:rsidR="005D738C" w:rsidRPr="002C7B8E" w:rsidRDefault="005D738C" w:rsidP="006A1B52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5C10A27" id="Agrupar 420" o:spid="_x0000_s1184" style="position:absolute;margin-left:121.6pt;margin-top:5.1pt;width:85.9pt;height:41.55pt;z-index:251712512;mso-width-relative:margin" coordorigin="179" coordsize="10920,5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">
                <v:group id="Agrupar 421" o:spid="_x0000_s1185" style="position:absolute;left:515;width:10585;height:4356" coordorigin=",-407" coordsize="10814,4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rect id="Retângulo 422" o:spid="_x0000_s1186" style="position:absolute;left:175;width:10639;height:4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" fillcolor="#aeaaaa [2414]" strokecolor="white [3212]" strokeweight="1pt"/>
                  <v:shape id="Caixa de texto 423" o:spid="_x0000_s1187" type="#_x0000_t202" style="position:absolute;top:-407;width:5363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WuQ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e4ze4nQlHQM6uAAAA//8DAFBLAQItABQABgAIAAAAIQDb4fbL7gAAAIUBAAATAAAAAAAA&#10;AAAAAAAAAAAAAABbQ29udGVudF9UeXBlc10ueG1sUEsBAi0AFAAGAAgAAAAhAFr0LFu/AAAAFQEA&#10;AAsAAAAAAAAAAAAAAAAAHwEAAF9yZWxzLy5yZWxzUEsBAi0AFAAGAAgAAAAhAL+da5DHAAAA3AAA&#10;AA8AAAAAAAAAAAAAAAAABwIAAGRycy9kb3ducmV2LnhtbFBLBQYAAAAAAwADALcAAAD7AgAAAAA=&#10;" filled="f" stroked="f" strokeweight=".5pt">
                    <v:textbox>
                      <w:txbxContent>
                        <w:p w14:paraId="401FA939" w14:textId="2BE658F5" w:rsidR="005D738C" w:rsidRPr="007241ED" w:rsidRDefault="005D738C" w:rsidP="006A1B52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27</w:t>
                          </w:r>
                        </w:p>
                      </w:txbxContent>
                    </v:textbox>
                  </v:shape>
                  <v:shape id="Caixa de texto 424" o:spid="_x0000_s1188" type="#_x0000_t202" style="position:absolute;left:3956;width:6661;height:3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" filled="f" stroked="f" strokeweight=".5pt">
                    <v:textbox>
                      <w:txbxContent>
                        <w:p w14:paraId="19ABCEF2" w14:textId="4E88CECA" w:rsidR="005D738C" w:rsidRDefault="005D738C" w:rsidP="006A1B52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Maria</w:t>
                          </w:r>
                        </w:p>
                        <w:p w14:paraId="7171FE36" w14:textId="509B76AB" w:rsidR="005D738C" w:rsidRPr="009E528E" w:rsidRDefault="005D738C" w:rsidP="006A1B52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Pereira</w:t>
                          </w:r>
                        </w:p>
                      </w:txbxContent>
                    </v:textbox>
                  </v:shape>
                </v:group>
                <v:shape id="Caixa de texto 425" o:spid="_x0000_s1189" type="#_x0000_t202" style="position:absolute;left:179;top:2382;width:524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FZ/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J5vIDfM+EIyPUPAAAA//8DAFBLAQItABQABgAIAAAAIQDb4fbL7gAAAIUBAAATAAAAAAAA&#10;AAAAAAAAAAAAAABbQ29udGVudF9UeXBlc10ueG1sUEsBAi0AFAAGAAgAAAAhAFr0LFu/AAAAFQEA&#10;AAsAAAAAAAAAAAAAAAAAHwEAAF9yZWxzLy5yZWxzUEsBAi0AFAAGAAgAAAAhAF84Vn/HAAAA3AAA&#10;AA8AAAAAAAAAAAAAAAAABwIAAGRycy9kb3ducmV2LnhtbFBLBQYAAAAAAwADALcAAAD7AgAAAAA=&#10;" filled="f" stroked="f" strokeweight=".5pt">
                  <v:textbox>
                    <w:txbxContent>
                      <w:p w14:paraId="6F2EC838" w14:textId="4D0FAB38" w:rsidR="005D738C" w:rsidRPr="002C7B8E" w:rsidRDefault="005D738C" w:rsidP="006A1B52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32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B511A5" w14:textId="7DA7B1F0" w:rsidR="00D232A3" w:rsidRDefault="00D232A3"/>
    <w:p w14:paraId="46BA6B1F" w14:textId="6013A7EA" w:rsidR="00D232A3" w:rsidRDefault="00D232A3"/>
    <w:p w14:paraId="068649ED" w14:textId="29DEB46F" w:rsidR="00D232A3" w:rsidRDefault="00D232A3"/>
    <w:p w14:paraId="5BFD3DE7" w14:textId="4F2764A8" w:rsidR="00D232A3" w:rsidRDefault="00D232A3"/>
    <w:p w14:paraId="3D769B8A" w14:textId="187E5645" w:rsidR="00D232A3" w:rsidRDefault="00D232A3"/>
    <w:p w14:paraId="69744F0E" w14:textId="4DC839B2" w:rsidR="00D232A3" w:rsidRDefault="00D232A3"/>
    <w:p w14:paraId="47D5513A" w14:textId="0F77C34C" w:rsidR="00D232A3" w:rsidRDefault="00D232A3"/>
    <w:p w14:paraId="79BF552C" w14:textId="3C336AF3" w:rsidR="00D232A3" w:rsidRDefault="00D232A3"/>
    <w:p w14:paraId="1B9AD0C2" w14:textId="1A3E6C26" w:rsidR="00D232A3" w:rsidRDefault="00D232A3"/>
    <w:p w14:paraId="580EFCE7" w14:textId="520906FA" w:rsidR="00D232A3" w:rsidRDefault="00D232A3"/>
    <w:p w14:paraId="3F5D9596" w14:textId="202994D6" w:rsidR="00D232A3" w:rsidRDefault="00D232A3"/>
    <w:p w14:paraId="3A01571C" w14:textId="0F84503A" w:rsidR="00D232A3" w:rsidRDefault="001228A5">
      <w:r w:rsidRPr="001228A5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0F0ED77A" wp14:editId="5DE2E257">
                <wp:simplePos x="0" y="0"/>
                <wp:positionH relativeFrom="column">
                  <wp:posOffset>-697363</wp:posOffset>
                </wp:positionH>
                <wp:positionV relativeFrom="paragraph">
                  <wp:posOffset>217583</wp:posOffset>
                </wp:positionV>
                <wp:extent cx="1254641" cy="527685"/>
                <wp:effectExtent l="0" t="0" r="0" b="5715"/>
                <wp:wrapNone/>
                <wp:docPr id="447" name="Agrupar 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4641" cy="527685"/>
                          <a:chOff x="18812" y="0"/>
                          <a:chExt cx="1255007" cy="527819"/>
                        </a:xfrm>
                      </wpg:grpSpPr>
                      <wpg:grpSp>
                        <wpg:cNvPr id="448" name="Agrupar 448"/>
                        <wpg:cNvGrpSpPr/>
                        <wpg:grpSpPr>
                          <a:xfrm>
                            <a:off x="51515" y="0"/>
                            <a:ext cx="1222304" cy="435610"/>
                            <a:chOff x="0" y="-40758"/>
                            <a:chExt cx="1248758" cy="445204"/>
                          </a:xfrm>
                        </wpg:grpSpPr>
                        <wps:wsp>
                          <wps:cNvPr id="449" name="Retângulo 449"/>
                          <wps:cNvSpPr/>
                          <wps:spPr>
                            <a:xfrm>
                              <a:off x="17584" y="0"/>
                              <a:ext cx="1063870" cy="404446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0" name="Caixa de texto 450"/>
                          <wps:cNvSpPr txBox="1"/>
                          <wps:spPr>
                            <a:xfrm>
                              <a:off x="0" y="-40758"/>
                              <a:ext cx="536330" cy="3860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132333" w14:textId="77E91B91" w:rsidR="005D738C" w:rsidRPr="007241ED" w:rsidRDefault="005D738C" w:rsidP="001228A5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1" name="Caixa de texto 451"/>
                          <wps:cNvSpPr txBox="1"/>
                          <wps:spPr>
                            <a:xfrm>
                              <a:off x="395097" y="0"/>
                              <a:ext cx="853661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C182EA5" w14:textId="2095E62D" w:rsidR="005D738C" w:rsidRDefault="005D738C" w:rsidP="001228A5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Carlos</w:t>
                                </w:r>
                              </w:p>
                              <w:p w14:paraId="31AC18B3" w14:textId="0DD28931" w:rsidR="005D738C" w:rsidRPr="009E528E" w:rsidRDefault="005D738C" w:rsidP="001228A5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Infante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52" name="Caixa de texto 452"/>
                        <wps:cNvSpPr txBox="1"/>
                        <wps:spPr>
                          <a:xfrm>
                            <a:off x="18812" y="23825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B03C99" w14:textId="4E73AD20" w:rsidR="005D738C" w:rsidRPr="002C7B8E" w:rsidRDefault="005D738C" w:rsidP="001228A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76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F0ED77A" id="Agrupar 447" o:spid="_x0000_s1190" style="position:absolute;margin-left:-54.9pt;margin-top:17.15pt;width:98.8pt;height:41.55pt;z-index:251717632;mso-width-relative:margin" coordorigin="188" coordsize="12550,5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">
                <v:group id="Agrupar 448" o:spid="_x0000_s1191" style="position:absolute;left:515;width:12223;height:4356" coordorigin=",-407" coordsize="12487,4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rect id="Retângulo 449" o:spid="_x0000_s1192" style="position:absolute;left:175;width:10639;height:4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" fillcolor="#f7caac [1301]" strokecolor="white [3212]" strokeweight="1pt"/>
                  <v:shape id="Caixa de texto 450" o:spid="_x0000_s1193" type="#_x0000_t202" style="position:absolute;top:-407;width:5363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" filled="f" stroked="f" strokeweight=".5pt">
                    <v:textbox>
                      <w:txbxContent>
                        <w:p w14:paraId="3A132333" w14:textId="77E91B91" w:rsidR="005D738C" w:rsidRPr="007241ED" w:rsidRDefault="005D738C" w:rsidP="001228A5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12</w:t>
                          </w:r>
                        </w:p>
                      </w:txbxContent>
                    </v:textbox>
                  </v:shape>
                  <v:shape id="Caixa de texto 451" o:spid="_x0000_s1194" type="#_x0000_t202" style="position:absolute;left:3950;width:8537;height:3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" filled="f" stroked="f" strokeweight=".5pt">
                    <v:textbox>
                      <w:txbxContent>
                        <w:p w14:paraId="1C182EA5" w14:textId="2095E62D" w:rsidR="005D738C" w:rsidRDefault="005D738C" w:rsidP="001228A5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Carlos</w:t>
                          </w:r>
                        </w:p>
                        <w:p w14:paraId="31AC18B3" w14:textId="0DD28931" w:rsidR="005D738C" w:rsidRPr="009E528E" w:rsidRDefault="005D738C" w:rsidP="001228A5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Infante</w:t>
                          </w:r>
                        </w:p>
                      </w:txbxContent>
                    </v:textbox>
                  </v:shape>
                </v:group>
                <v:shape id="Caixa de texto 452" o:spid="_x0000_s1195" type="#_x0000_t202" style="position:absolute;left:188;top:2382;width:524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712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L5IobfM+EIyPUPAAAA//8DAFBLAQItABQABgAIAAAAIQDb4fbL7gAAAIUBAAATAAAAAAAA&#10;AAAAAAAAAAAAAABbQ29udGVudF9UeXBlc10ueG1sUEsBAi0AFAAGAAgAAAAhAFr0LFu/AAAAFQEA&#10;AAsAAAAAAAAAAAAAAAAAHwEAAF9yZWxzLy5yZWxzUEsBAi0AFAAGAAgAAAAhAIjXvXbHAAAA3AAA&#10;AA8AAAAAAAAAAAAAAAAABwIAAGRycy9kb3ducmV2LnhtbFBLBQYAAAAAAwADALcAAAD7AgAAAAA=&#10;" filled="f" stroked="f" strokeweight=".5pt">
                  <v:textbox>
                    <w:txbxContent>
                      <w:p w14:paraId="64B03C99" w14:textId="4E73AD20" w:rsidR="005D738C" w:rsidRPr="002C7B8E" w:rsidRDefault="005D738C" w:rsidP="001228A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76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802495" w14:textId="4BBC3D31" w:rsidR="00D232A3" w:rsidRDefault="001228A5">
      <w:r w:rsidRPr="001228A5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6CCD6D6" wp14:editId="64121C03">
                <wp:simplePos x="0" y="0"/>
                <wp:positionH relativeFrom="column">
                  <wp:posOffset>419055</wp:posOffset>
                </wp:positionH>
                <wp:positionV relativeFrom="paragraph">
                  <wp:posOffset>46768</wp:posOffset>
                </wp:positionV>
                <wp:extent cx="1254641" cy="519430"/>
                <wp:effectExtent l="0" t="0" r="0" b="0"/>
                <wp:wrapNone/>
                <wp:docPr id="441" name="Agrupar 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4641" cy="519430"/>
                          <a:chOff x="18873" y="0"/>
                          <a:chExt cx="1255221" cy="519676"/>
                        </a:xfrm>
                      </wpg:grpSpPr>
                      <wpg:grpSp>
                        <wpg:cNvPr id="442" name="Agrupar 442"/>
                        <wpg:cNvGrpSpPr/>
                        <wpg:grpSpPr>
                          <a:xfrm>
                            <a:off x="51515" y="0"/>
                            <a:ext cx="1222579" cy="435610"/>
                            <a:chOff x="0" y="-40758"/>
                            <a:chExt cx="1249039" cy="445204"/>
                          </a:xfrm>
                        </wpg:grpSpPr>
                        <wps:wsp>
                          <wps:cNvPr id="443" name="Retângulo 443"/>
                          <wps:cNvSpPr/>
                          <wps:spPr>
                            <a:xfrm>
                              <a:off x="17584" y="0"/>
                              <a:ext cx="1063870" cy="404446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4" name="Caixa de texto 444"/>
                          <wps:cNvSpPr txBox="1"/>
                          <wps:spPr>
                            <a:xfrm>
                              <a:off x="0" y="-40758"/>
                              <a:ext cx="536330" cy="3860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F6023C3" w14:textId="2D8D75F6" w:rsidR="005D738C" w:rsidRPr="007241ED" w:rsidRDefault="005D738C" w:rsidP="001228A5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5" name="Caixa de texto 445"/>
                          <wps:cNvSpPr txBox="1"/>
                          <wps:spPr>
                            <a:xfrm>
                              <a:off x="395425" y="0"/>
                              <a:ext cx="853614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60B999D" w14:textId="6F166AEB" w:rsidR="005D738C" w:rsidRDefault="005D738C" w:rsidP="001228A5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Maria</w:t>
                                </w:r>
                              </w:p>
                              <w:p w14:paraId="4A109E39" w14:textId="77F03ED0" w:rsidR="005D738C" w:rsidRPr="00C43E83" w:rsidRDefault="005D738C" w:rsidP="001228A5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19"/>
                                    <w:szCs w:val="19"/>
                                  </w:rPr>
                                </w:pPr>
                                <w:r w:rsidRPr="00C43E83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19"/>
                                    <w:szCs w:val="19"/>
                                  </w:rPr>
                                  <w:t>Fontinhas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46" name="Caixa de texto 446"/>
                        <wps:cNvSpPr txBox="1"/>
                        <wps:spPr>
                          <a:xfrm>
                            <a:off x="18873" y="230116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B0DCCB" w14:textId="3D9B55BE" w:rsidR="005D738C" w:rsidRPr="002C7B8E" w:rsidRDefault="005D738C" w:rsidP="001228A5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CCD6D6" id="Agrupar 441" o:spid="_x0000_s1196" style="position:absolute;margin-left:33pt;margin-top:3.7pt;width:98.8pt;height:40.9pt;z-index:251716608;mso-width-relative:margin;mso-height-relative:margin" coordorigin="188" coordsize="12552,5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">
                <v:group id="Agrupar 442" o:spid="_x0000_s1197" style="position:absolute;left:515;width:12225;height:4356" coordorigin=",-407" coordsize="12490,4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rect id="Retângulo 443" o:spid="_x0000_s1198" style="position:absolute;left:175;width:10639;height:4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" fillcolor="#f7caac [1301]" strokecolor="white [3212]" strokeweight="1pt"/>
                  <v:shape id="Caixa de texto 444" o:spid="_x0000_s1199" type="#_x0000_t202" style="position:absolute;top:-407;width:5363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" filled="f" stroked="f" strokeweight=".5pt">
                    <v:textbox>
                      <w:txbxContent>
                        <w:p w14:paraId="7F6023C3" w14:textId="2D8D75F6" w:rsidR="005D738C" w:rsidRPr="007241ED" w:rsidRDefault="005D738C" w:rsidP="001228A5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21</w:t>
                          </w:r>
                        </w:p>
                      </w:txbxContent>
                    </v:textbox>
                  </v:shape>
                  <v:shape id="Caixa de texto 445" o:spid="_x0000_s1200" type="#_x0000_t202" style="position:absolute;left:3954;width:8536;height:3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" filled="f" stroked="f" strokeweight=".5pt">
                    <v:textbox>
                      <w:txbxContent>
                        <w:p w14:paraId="660B999D" w14:textId="6F166AEB" w:rsidR="005D738C" w:rsidRDefault="005D738C" w:rsidP="001228A5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Maria</w:t>
                          </w:r>
                        </w:p>
                        <w:p w14:paraId="4A109E39" w14:textId="77F03ED0" w:rsidR="005D738C" w:rsidRPr="00C43E83" w:rsidRDefault="005D738C" w:rsidP="001228A5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19"/>
                              <w:szCs w:val="19"/>
                            </w:rPr>
                          </w:pPr>
                          <w:r w:rsidRPr="00C43E83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19"/>
                              <w:szCs w:val="19"/>
                            </w:rPr>
                            <w:t>Fontinhas</w:t>
                          </w:r>
                        </w:p>
                      </w:txbxContent>
                    </v:textbox>
                  </v:shape>
                </v:group>
                <v:shape id="Caixa de texto 446" o:spid="_x0000_s1201" type="#_x0000_t202" style="position:absolute;left:188;top:2301;width:5245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" filled="f" stroked="f" strokeweight=".5pt">
                  <v:textbox>
                    <w:txbxContent>
                      <w:p w14:paraId="36B0DCCB" w14:textId="3D9B55BE" w:rsidR="005D738C" w:rsidRPr="002C7B8E" w:rsidRDefault="005D738C" w:rsidP="001228A5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32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786603" w14:textId="5F0FA852" w:rsidR="00D232A3" w:rsidRDefault="00D232A3"/>
    <w:p w14:paraId="4981B2FF" w14:textId="0FBCAE6A" w:rsidR="00D232A3" w:rsidRDefault="00D232A3"/>
    <w:p w14:paraId="547BE0D0" w14:textId="57963446" w:rsidR="00D232A3" w:rsidRDefault="00D232A3"/>
    <w:p w14:paraId="6E1BBF56" w14:textId="39882FE4" w:rsidR="00D232A3" w:rsidRDefault="00D232A3"/>
    <w:p w14:paraId="38A21C2A" w14:textId="3E1F4509" w:rsidR="00D232A3" w:rsidRDefault="00D232A3"/>
    <w:p w14:paraId="50A83293" w14:textId="174E7F16" w:rsidR="00D232A3" w:rsidRDefault="00D232A3"/>
    <w:p w14:paraId="74C1E871" w14:textId="4DFF20B3" w:rsidR="00D232A3" w:rsidRDefault="00D232A3"/>
    <w:p w14:paraId="4F96515D" w14:textId="54BC2A8F" w:rsidR="00D232A3" w:rsidRDefault="00D232A3"/>
    <w:p w14:paraId="51B99E9E" w14:textId="5906F81A" w:rsidR="00D232A3" w:rsidRDefault="00D232A3"/>
    <w:p w14:paraId="7B68DC14" w14:textId="31B89451" w:rsidR="00D232A3" w:rsidRDefault="00D232A3"/>
    <w:p w14:paraId="4027F358" w14:textId="561D728D" w:rsidR="00D232A3" w:rsidRDefault="00D232A3"/>
    <w:p w14:paraId="79ED2727" w14:textId="0B4054E4" w:rsidR="00D232A3" w:rsidRDefault="00C43E83">
      <w:r w:rsidRPr="00C43E83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6D569930" wp14:editId="3E05533E">
                <wp:simplePos x="0" y="0"/>
                <wp:positionH relativeFrom="column">
                  <wp:posOffset>-688340</wp:posOffset>
                </wp:positionH>
                <wp:positionV relativeFrom="paragraph">
                  <wp:posOffset>139700</wp:posOffset>
                </wp:positionV>
                <wp:extent cx="1254125" cy="527685"/>
                <wp:effectExtent l="0" t="0" r="0" b="5715"/>
                <wp:wrapNone/>
                <wp:docPr id="459" name="Agrupar 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4125" cy="527685"/>
                          <a:chOff x="18812" y="0"/>
                          <a:chExt cx="1255007" cy="527819"/>
                        </a:xfrm>
                      </wpg:grpSpPr>
                      <wpg:grpSp>
                        <wpg:cNvPr id="460" name="Agrupar 460"/>
                        <wpg:cNvGrpSpPr/>
                        <wpg:grpSpPr>
                          <a:xfrm>
                            <a:off x="51515" y="0"/>
                            <a:ext cx="1222304" cy="435610"/>
                            <a:chOff x="0" y="-40758"/>
                            <a:chExt cx="1248758" cy="445204"/>
                          </a:xfrm>
                        </wpg:grpSpPr>
                        <wps:wsp>
                          <wps:cNvPr id="461" name="Retângulo 461"/>
                          <wps:cNvSpPr/>
                          <wps:spPr>
                            <a:xfrm>
                              <a:off x="17584" y="0"/>
                              <a:ext cx="1063870" cy="404446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2" name="Caixa de texto 462"/>
                          <wps:cNvSpPr txBox="1"/>
                          <wps:spPr>
                            <a:xfrm>
                              <a:off x="0" y="-40758"/>
                              <a:ext cx="536330" cy="3860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BE65B10" w14:textId="4EFC9688" w:rsidR="005D738C" w:rsidRPr="007241ED" w:rsidRDefault="005D738C" w:rsidP="00C43E83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3" name="Caixa de texto 463"/>
                          <wps:cNvSpPr txBox="1"/>
                          <wps:spPr>
                            <a:xfrm>
                              <a:off x="395097" y="0"/>
                              <a:ext cx="853661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61274FE" w14:textId="6BA3B483" w:rsidR="005D738C" w:rsidRDefault="0041595C" w:rsidP="00C43E83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Maria</w:t>
                                </w:r>
                              </w:p>
                              <w:p w14:paraId="1E823F53" w14:textId="14B8648C" w:rsidR="005D738C" w:rsidRPr="00C43E83" w:rsidRDefault="0041595C" w:rsidP="00C43E83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Leal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4" name="Caixa de texto 464"/>
                        <wps:cNvSpPr txBox="1"/>
                        <wps:spPr>
                          <a:xfrm>
                            <a:off x="18812" y="23825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1F2064" w14:textId="51DDDD48" w:rsidR="005D738C" w:rsidRPr="002C7B8E" w:rsidRDefault="005D738C" w:rsidP="00C43E83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 w:rsidR="0041595C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D569930" id="Agrupar 459" o:spid="_x0000_s1200" style="position:absolute;margin-left:-54.2pt;margin-top:11pt;width:98.75pt;height:41.55pt;z-index:251720704;mso-width-relative:margin" coordorigin="188" coordsize="12550,5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">
                <v:group id="Agrupar 460" o:spid="_x0000_s1201" style="position:absolute;left:515;width:12223;height:4356" coordorigin=",-407" coordsize="12487,4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rect id="Retângulo 461" o:spid="_x0000_s1202" style="position:absolute;left:175;width:10639;height:40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H0M8YA&#10;AADcAAAADwAAAGRycy9kb3ducmV2LnhtbESPQWvCQBSE74X+h+UVvBTdKDVKmo1UQ8GLYK0Xb6/Z&#10;ZzY0+zZkt5r+e1co9DjMzDdMvhpsKy7U+8axgukkAUFcOd1wreD4+T5egvABWWPrmBT8kodV8fiQ&#10;Y6bdlT/ocgi1iBD2GSowIXSZlL4yZNFPXEccvbPrLYYo+1rqHq8Rbls5S5JUWmw4LhjsaGOo+j78&#10;WAXl/rk6h3U5x1O6cLtyuzCu/VJq9DS8vYIINIT/8F97qxW8pFO4n4lHQB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H0M8YAAADcAAAADwAAAAAAAAAAAAAAAACYAgAAZHJz&#10;L2Rvd25yZXYueG1sUEsFBgAAAAAEAAQA9QAAAIsDAAAAAA==&#10;" fillcolor="#f7caac [1301]" strokecolor="white [3212]" strokeweight="1pt"/>
                  <v:shape id="Caixa de texto 462" o:spid="_x0000_s1203" type="#_x0000_t202" style="position:absolute;top:-407;width:5363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3y8cA&#10;AADcAAAADwAAAGRycy9kb3ducmV2LnhtbESPzWrDMBCE74G+g9hCbolc04bgRjHGYFJCesjPpbet&#10;tbFNrZVrKY7Tp68KhRyHmfmGWaWjacVAvWssK3iaRyCIS6sbrhScjsVsCcJ5ZI2tZVJwIwfp+mGy&#10;wkTbK+9pOPhKBAi7BBXU3neJlK6syaCb2444eGfbG/RB9pXUPV4D3LQyjqKFNNhwWKixo7ym8utw&#10;MQq2efGO+8/YLH/afLM7Z9336eNFqenjmL2C8DT6e/i//aYVPC9i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7d8vHAAAA3AAAAA8AAAAAAAAAAAAAAAAAmAIAAGRy&#10;cy9kb3ducmV2LnhtbFBLBQYAAAAABAAEAPUAAACMAwAAAAA=&#10;" filled="f" stroked="f" strokeweight=".5pt">
                    <v:textbox>
                      <w:txbxContent>
                        <w:p w14:paraId="6BE65B10" w14:textId="4EFC9688" w:rsidR="005D738C" w:rsidRPr="007241ED" w:rsidRDefault="005D738C" w:rsidP="00C43E83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01</w:t>
                          </w:r>
                        </w:p>
                      </w:txbxContent>
                    </v:textbox>
                  </v:shape>
                  <v:shape id="Caixa de texto 463" o:spid="_x0000_s1204" type="#_x0000_t202" style="position:absolute;left:3950;width:8537;height:3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fSUMUA&#10;AADcAAAADwAAAGRycy9kb3ducmV2LnhtbESPT4vCMBTE78J+h/CEvWnqX6QaRQqiyHrQ9eLt2Tzb&#10;YvPSbbJa99MbQdjjMDO/YWaLxpTiRrUrLCvodSMQxKnVBWcKjt+rzgSE88gaS8uk4EEOFvOP1gxj&#10;be+8p9vBZyJA2MWoIPe+iqV0aU4GXddWxMG72NqgD7LOpK7xHuCmlP0oGkuDBYeFHCtKckqvh1+j&#10;YJusdrg/983kr0zWX5dl9XM8jZT6bDfLKQhPjf8Pv9sbrWA4HsD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99JQxQAAANwAAAAPAAAAAAAAAAAAAAAAAJgCAABkcnMv&#10;ZG93bnJldi54bWxQSwUGAAAAAAQABAD1AAAAigMAAAAA&#10;" filled="f" stroked="f" strokeweight=".5pt">
                    <v:textbox>
                      <w:txbxContent>
                        <w:p w14:paraId="661274FE" w14:textId="6BA3B483" w:rsidR="005D738C" w:rsidRDefault="0041595C" w:rsidP="00C43E83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Maria</w:t>
                          </w:r>
                        </w:p>
                        <w:p w14:paraId="1E823F53" w14:textId="14B8648C" w:rsidR="005D738C" w:rsidRPr="00C43E83" w:rsidRDefault="0041595C" w:rsidP="00C43E83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>Leal</w:t>
                          </w:r>
                        </w:p>
                      </w:txbxContent>
                    </v:textbox>
                  </v:shape>
                </v:group>
                <v:shape id="Caixa de texto 464" o:spid="_x0000_s1205" type="#_x0000_t202" style="position:absolute;left:188;top:2382;width:5245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5KJMUA&#10;AADcAAAADwAAAGRycy9kb3ducmV2LnhtbESPQYvCMBSE78L+h/AWvGmquFKqUaQgK6IHXS97ezbP&#10;tti8dJuodX+9EQSPw8x8w0znranElRpXWlYw6EcgiDOrS84VHH6WvRiE88gaK8uk4E4O5rOPzhQT&#10;bW+8o+ve5yJA2CWooPC+TqR0WUEGXd/WxME72cagD7LJpW7wFuCmksMoGkuDJYeFAmtKC8rO+4tR&#10;sE6XW9wdhyb+r9LvzWlR/x1+v5TqfraLCQhPrX+HX+2VVjAaj+B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kokxQAAANwAAAAPAAAAAAAAAAAAAAAAAJgCAABkcnMv&#10;ZG93bnJldi54bWxQSwUGAAAAAAQABAD1AAAAigMAAAAA&#10;" filled="f" stroked="f" strokeweight=".5pt">
                  <v:textbox>
                    <w:txbxContent>
                      <w:p w14:paraId="6D1F2064" w14:textId="51DDDD48" w:rsidR="005D738C" w:rsidRPr="002C7B8E" w:rsidRDefault="005D738C" w:rsidP="00C43E83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 w:rsidR="0041595C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32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76F6059" w14:textId="630AC4F1" w:rsidR="00D232A3" w:rsidRDefault="00D232A3"/>
    <w:p w14:paraId="21CAD60E" w14:textId="7D82908D" w:rsidR="00D232A3" w:rsidRDefault="00D232A3"/>
    <w:p w14:paraId="14F07DA4" w14:textId="6910BF56" w:rsidR="00D232A3" w:rsidRDefault="00D232A3"/>
    <w:p w14:paraId="42894060" w14:textId="26777F90" w:rsidR="00D232A3" w:rsidRDefault="00D232A3"/>
    <w:p w14:paraId="5165853D" w14:textId="3EB54B67" w:rsidR="00D232A3" w:rsidRDefault="00D232A3"/>
    <w:p w14:paraId="4C1A8AE1" w14:textId="314EB920" w:rsidR="00D232A3" w:rsidRDefault="00D232A3"/>
    <w:p w14:paraId="3420BCDE" w14:textId="66FA6BFC" w:rsidR="00D232A3" w:rsidRDefault="00D232A3"/>
    <w:p w14:paraId="300D8C7F" w14:textId="12D3B7D6" w:rsidR="00D232A3" w:rsidRDefault="00D232A3"/>
    <w:p w14:paraId="5F403C18" w14:textId="3E4E5D21" w:rsidR="00D232A3" w:rsidRDefault="00D232A3"/>
    <w:p w14:paraId="5F5790DB" w14:textId="3D5D018B" w:rsidR="00D232A3" w:rsidRDefault="00D232A3"/>
    <w:p w14:paraId="3410FF1F" w14:textId="0B1828FF" w:rsidR="00D232A3" w:rsidRDefault="00D232A3"/>
    <w:p w14:paraId="38E98538" w14:textId="71A8933A" w:rsidR="00D232A3" w:rsidRDefault="00D232A3"/>
    <w:p w14:paraId="6B2508C3" w14:textId="06CE01E0" w:rsidR="00D232A3" w:rsidRDefault="00D232A3"/>
    <w:p w14:paraId="282AAA8B" w14:textId="07DD6ADE" w:rsidR="00D232A3" w:rsidRDefault="00D232A3"/>
    <w:p w14:paraId="54598E5B" w14:textId="3BBC7345" w:rsidR="00D232A3" w:rsidRDefault="006923B0">
      <w:r w:rsidRPr="006923B0">
        <w:rPr>
          <w:noProof/>
          <w:lang w:eastAsia="pt-PT"/>
        </w:rPr>
        <w:lastRenderedPageBreak/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3D5161F2" wp14:editId="66EB1012">
                <wp:simplePos x="0" y="0"/>
                <wp:positionH relativeFrom="column">
                  <wp:posOffset>3874637</wp:posOffset>
                </wp:positionH>
                <wp:positionV relativeFrom="paragraph">
                  <wp:posOffset>6404772</wp:posOffset>
                </wp:positionV>
                <wp:extent cx="1202379" cy="534035"/>
                <wp:effectExtent l="0" t="0" r="0" b="0"/>
                <wp:wrapNone/>
                <wp:docPr id="634" name="Agrupar 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2379" cy="534035"/>
                          <a:chOff x="0" y="0"/>
                          <a:chExt cx="1202995" cy="534259"/>
                        </a:xfrm>
                      </wpg:grpSpPr>
                      <wpg:grpSp>
                        <wpg:cNvPr id="635" name="Agrupar 635"/>
                        <wpg:cNvGrpSpPr/>
                        <wpg:grpSpPr>
                          <a:xfrm>
                            <a:off x="45076" y="0"/>
                            <a:ext cx="1157919" cy="449082"/>
                            <a:chOff x="0" y="-54749"/>
                            <a:chExt cx="1182812" cy="458609"/>
                          </a:xfrm>
                        </wpg:grpSpPr>
                        <wps:wsp>
                          <wps:cNvPr id="636" name="Retângulo 636"/>
                          <wps:cNvSpPr/>
                          <wps:spPr>
                            <a:xfrm>
                              <a:off x="8792" y="0"/>
                              <a:ext cx="1063625" cy="40386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7" name="Caixa de texto 637"/>
                          <wps:cNvSpPr txBox="1"/>
                          <wps:spPr>
                            <a:xfrm>
                              <a:off x="0" y="-54749"/>
                              <a:ext cx="492125" cy="3860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148F2AA" w14:textId="189EB33C" w:rsidR="006923B0" w:rsidRPr="007241ED" w:rsidRDefault="006923B0" w:rsidP="006923B0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28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8" name="Caixa de texto 638"/>
                          <wps:cNvSpPr txBox="1"/>
                          <wps:spPr>
                            <a:xfrm>
                              <a:off x="373920" y="0"/>
                              <a:ext cx="808892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F4A9922" w14:textId="309C3EBA" w:rsidR="006923B0" w:rsidRDefault="006923B0" w:rsidP="006923B0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M. Felícia</w:t>
                                </w:r>
                              </w:p>
                              <w:p w14:paraId="751F3178" w14:textId="03344711" w:rsidR="006923B0" w:rsidRPr="00655720" w:rsidRDefault="006923B0" w:rsidP="006923B0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Oliveira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39" name="Caixa de texto 639"/>
                        <wps:cNvSpPr txBox="1"/>
                        <wps:spPr>
                          <a:xfrm>
                            <a:off x="0" y="24469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CC4948" w14:textId="39F3F994" w:rsidR="006923B0" w:rsidRPr="002C7B8E" w:rsidRDefault="006923B0" w:rsidP="006923B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5161F2" id="Agrupar 634" o:spid="_x0000_s1214" style="position:absolute;margin-left:305.1pt;margin-top:504.3pt;width:94.7pt;height:42.05pt;z-index:251758592;mso-width-relative:margin;mso-height-relative:margin" coordsize="12029,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">
                <v:group id="Agrupar 635" o:spid="_x0000_s1215" style="position:absolute;left:450;width:11579;height:4490" coordorigin=",-547" coordsize="11828,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rect id="Retângulo 636" o:spid="_x0000_s1216" style="position:absolute;left:87;width:10637;height:4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" fillcolor="#f7caac [1301]" strokecolor="white [3212]" strokeweight="1pt"/>
                  <v:shape id="Caixa de texto 637" o:spid="_x0000_s1217" type="#_x0000_t202" style="position:absolute;top:-547;width:4921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" filled="f" stroked="f" strokeweight=".5pt">
                    <v:textbox>
                      <w:txbxContent>
                        <w:p w14:paraId="6148F2AA" w14:textId="189EB33C" w:rsidR="006923B0" w:rsidRPr="007241ED" w:rsidRDefault="006923B0" w:rsidP="006923B0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2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8</w:t>
                          </w:r>
                        </w:p>
                      </w:txbxContent>
                    </v:textbox>
                  </v:shape>
                  <v:shape id="Caixa de texto 638" o:spid="_x0000_s1218" type="#_x0000_t202" style="position:absolute;left:3739;width:8089;height:3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" filled="f" stroked="f" strokeweight=".5pt">
                    <v:textbox>
                      <w:txbxContent>
                        <w:p w14:paraId="4F4A9922" w14:textId="309C3EBA" w:rsidR="006923B0" w:rsidRDefault="006923B0" w:rsidP="006923B0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M. Felícia</w:t>
                          </w:r>
                        </w:p>
                        <w:p w14:paraId="751F3178" w14:textId="03344711" w:rsidR="006923B0" w:rsidRPr="00655720" w:rsidRDefault="006923B0" w:rsidP="006923B0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Oliveira</w:t>
                          </w:r>
                        </w:p>
                      </w:txbxContent>
                    </v:textbox>
                  </v:shape>
                </v:group>
                <v:shape id="Caixa de texto 639" o:spid="_x0000_s1219" type="#_x0000_t202" style="position:absolute;top:2446;width:524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" filled="f" stroked="f" strokeweight=".5pt">
                  <v:textbox>
                    <w:txbxContent>
                      <w:p w14:paraId="19CC4948" w14:textId="39F3F994" w:rsidR="006923B0" w:rsidRPr="002C7B8E" w:rsidRDefault="006923B0" w:rsidP="006923B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923B0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748F0619" wp14:editId="33F5EABE">
                <wp:simplePos x="0" y="0"/>
                <wp:positionH relativeFrom="column">
                  <wp:posOffset>-676275</wp:posOffset>
                </wp:positionH>
                <wp:positionV relativeFrom="paragraph">
                  <wp:posOffset>6412230</wp:posOffset>
                </wp:positionV>
                <wp:extent cx="1206500" cy="527685"/>
                <wp:effectExtent l="0" t="0" r="0" b="5715"/>
                <wp:wrapNone/>
                <wp:docPr id="610" name="Agrupar 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6500" cy="527685"/>
                          <a:chOff x="0" y="0"/>
                          <a:chExt cx="1206680" cy="527819"/>
                        </a:xfrm>
                      </wpg:grpSpPr>
                      <wpg:grpSp>
                        <wpg:cNvPr id="611" name="Agrupar 611"/>
                        <wpg:cNvGrpSpPr/>
                        <wpg:grpSpPr>
                          <a:xfrm>
                            <a:off x="51515" y="0"/>
                            <a:ext cx="1155165" cy="435610"/>
                            <a:chOff x="0" y="-40758"/>
                            <a:chExt cx="1180166" cy="445204"/>
                          </a:xfrm>
                        </wpg:grpSpPr>
                        <wps:wsp>
                          <wps:cNvPr id="612" name="Retângulo 612"/>
                          <wps:cNvSpPr/>
                          <wps:spPr>
                            <a:xfrm>
                              <a:off x="17584" y="0"/>
                              <a:ext cx="1063870" cy="404446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3" name="Caixa de texto 613"/>
                          <wps:cNvSpPr txBox="1"/>
                          <wps:spPr>
                            <a:xfrm>
                              <a:off x="0" y="-40758"/>
                              <a:ext cx="536330" cy="3860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49AFBFF" w14:textId="7EE4BB54" w:rsidR="006923B0" w:rsidRPr="007241ED" w:rsidRDefault="006923B0" w:rsidP="006923B0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4" name="Caixa de texto 614"/>
                          <wps:cNvSpPr txBox="1"/>
                          <wps:spPr>
                            <a:xfrm>
                              <a:off x="395473" y="0"/>
                              <a:ext cx="784693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FAA681F" w14:textId="1A1FA0CB" w:rsidR="006923B0" w:rsidRDefault="006923B0" w:rsidP="006923B0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Manuel</w:t>
                                </w:r>
                              </w:p>
                              <w:p w14:paraId="4A6858A0" w14:textId="5A8C3D4D" w:rsidR="006923B0" w:rsidRPr="009E528E" w:rsidRDefault="006923B0" w:rsidP="006923B0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Magro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5" name="Caixa de texto 615"/>
                        <wps:cNvSpPr txBox="1"/>
                        <wps:spPr>
                          <a:xfrm>
                            <a:off x="0" y="23825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A4EB0C" w14:textId="5FE2EB61" w:rsidR="006923B0" w:rsidRPr="002C7B8E" w:rsidRDefault="006923B0" w:rsidP="006923B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8F0619" id="Agrupar 610" o:spid="_x0000_s1220" style="position:absolute;margin-left:-53.25pt;margin-top:504.9pt;width:95pt;height:41.55pt;z-index:251753472;mso-width-relative:margin" coordsize="12066,5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">
                <v:group id="Agrupar 611" o:spid="_x0000_s1221" style="position:absolute;left:515;width:11551;height:4356" coordorigin=",-407" coordsize="11801,4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  <v:rect id="Retângulo 612" o:spid="_x0000_s1222" style="position:absolute;left:175;width:10639;height:4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" fillcolor="#f7caac [1301]" strokecolor="white [3212]" strokeweight="1pt"/>
                  <v:shape id="Caixa de texto 613" o:spid="_x0000_s1223" type="#_x0000_t202" style="position:absolute;top:-407;width:5363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" filled="f" stroked="f" strokeweight=".5pt">
                    <v:textbox>
                      <w:txbxContent>
                        <w:p w14:paraId="749AFBFF" w14:textId="7EE4BB54" w:rsidR="006923B0" w:rsidRPr="007241ED" w:rsidRDefault="006923B0" w:rsidP="006923B0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0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2</w:t>
                          </w:r>
                        </w:p>
                      </w:txbxContent>
                    </v:textbox>
                  </v:shape>
                  <v:shape id="Caixa de texto 614" o:spid="_x0000_s1224" type="#_x0000_t202" style="position:absolute;left:3954;width:7847;height:3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" filled="f" stroked="f" strokeweight=".5pt">
                    <v:textbox>
                      <w:txbxContent>
                        <w:p w14:paraId="7FAA681F" w14:textId="1A1FA0CB" w:rsidR="006923B0" w:rsidRDefault="006923B0" w:rsidP="006923B0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Manuel</w:t>
                          </w:r>
                        </w:p>
                        <w:p w14:paraId="4A6858A0" w14:textId="5A8C3D4D" w:rsidR="006923B0" w:rsidRPr="009E528E" w:rsidRDefault="006923B0" w:rsidP="006923B0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Magro</w:t>
                          </w:r>
                        </w:p>
                      </w:txbxContent>
                    </v:textbox>
                  </v:shape>
                </v:group>
                <v:shape id="Caixa de texto 615" o:spid="_x0000_s1225" type="#_x0000_t202" style="position:absolute;top:2382;width:524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" filled="f" stroked="f" strokeweight=".5pt">
                  <v:textbox>
                    <w:txbxContent>
                      <w:p w14:paraId="31A4EB0C" w14:textId="5FE2EB61" w:rsidR="006923B0" w:rsidRPr="002C7B8E" w:rsidRDefault="006923B0" w:rsidP="006923B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37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923B0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7ED9E260" wp14:editId="6F30889D">
                <wp:simplePos x="0" y="0"/>
                <wp:positionH relativeFrom="column">
                  <wp:posOffset>475615</wp:posOffset>
                </wp:positionH>
                <wp:positionV relativeFrom="paragraph">
                  <wp:posOffset>6403975</wp:posOffset>
                </wp:positionV>
                <wp:extent cx="1223645" cy="541655"/>
                <wp:effectExtent l="0" t="0" r="0" b="0"/>
                <wp:wrapNone/>
                <wp:docPr id="616" name="Agrupar 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645" cy="541655"/>
                          <a:chOff x="0" y="0"/>
                          <a:chExt cx="1224271" cy="542213"/>
                        </a:xfrm>
                      </wpg:grpSpPr>
                      <wpg:grpSp>
                        <wpg:cNvPr id="617" name="Agrupar 617"/>
                        <wpg:cNvGrpSpPr/>
                        <wpg:grpSpPr>
                          <a:xfrm>
                            <a:off x="45076" y="0"/>
                            <a:ext cx="1179195" cy="542213"/>
                            <a:chOff x="0" y="-54749"/>
                            <a:chExt cx="1204546" cy="553716"/>
                          </a:xfrm>
                        </wpg:grpSpPr>
                        <wps:wsp>
                          <wps:cNvPr id="618" name="Retângulo 618"/>
                          <wps:cNvSpPr/>
                          <wps:spPr>
                            <a:xfrm>
                              <a:off x="8792" y="0"/>
                              <a:ext cx="1063625" cy="40386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9" name="Caixa de texto 619"/>
                          <wps:cNvSpPr txBox="1"/>
                          <wps:spPr>
                            <a:xfrm>
                              <a:off x="0" y="-54749"/>
                              <a:ext cx="492125" cy="3860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A0C8979" w14:textId="3B4DC5C8" w:rsidR="006923B0" w:rsidRPr="007241ED" w:rsidRDefault="006923B0" w:rsidP="006923B0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0" name="Caixa de texto 620"/>
                          <wps:cNvSpPr txBox="1"/>
                          <wps:spPr>
                            <a:xfrm>
                              <a:off x="395654" y="0"/>
                              <a:ext cx="808892" cy="49896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3CB218D" w14:textId="7CF001A6" w:rsidR="006923B0" w:rsidRDefault="006923B0" w:rsidP="006923B0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António</w:t>
                                </w:r>
                              </w:p>
                              <w:p w14:paraId="1E7C266E" w14:textId="09905661" w:rsidR="006923B0" w:rsidRPr="009E528E" w:rsidRDefault="006923B0" w:rsidP="006923B0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Milheiro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21" name="Caixa de texto 621"/>
                        <wps:cNvSpPr txBox="1"/>
                        <wps:spPr>
                          <a:xfrm>
                            <a:off x="0" y="24469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5B114C" w14:textId="49D976A1" w:rsidR="006923B0" w:rsidRPr="002C7B8E" w:rsidRDefault="006923B0" w:rsidP="006923B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38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D9E260" id="Agrupar 616" o:spid="_x0000_s1226" style="position:absolute;margin-left:37.45pt;margin-top:504.25pt;width:96.35pt;height:42.65pt;z-index:251754496;mso-height-relative:margin" coordsize="12242,5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">
                <v:group id="Agrupar 617" o:spid="_x0000_s1227" style="position:absolute;left:450;width:11792;height:5422" coordorigin=",-547" coordsize="12045,5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<v:rect id="Retângulo 618" o:spid="_x0000_s1228" style="position:absolute;left:87;width:10637;height:4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" fillcolor="#aeaaaa [2414]" strokecolor="white [3212]" strokeweight="1pt"/>
                  <v:shape id="Caixa de texto 619" o:spid="_x0000_s1229" type="#_x0000_t202" style="position:absolute;top:-547;width:4921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" filled="f" stroked="f" strokeweight=".5pt">
                    <v:textbox>
                      <w:txbxContent>
                        <w:p w14:paraId="2A0C8979" w14:textId="3B4DC5C8" w:rsidR="006923B0" w:rsidRPr="007241ED" w:rsidRDefault="006923B0" w:rsidP="006923B0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02</w:t>
                          </w:r>
                        </w:p>
                      </w:txbxContent>
                    </v:textbox>
                  </v:shape>
                  <v:shape id="Caixa de texto 620" o:spid="_x0000_s1230" type="#_x0000_t202" style="position:absolute;left:3956;width:8089;height:4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" filled="f" stroked="f" strokeweight=".5pt">
                    <v:textbox>
                      <w:txbxContent>
                        <w:p w14:paraId="33CB218D" w14:textId="7CF001A6" w:rsidR="006923B0" w:rsidRDefault="006923B0" w:rsidP="006923B0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António</w:t>
                          </w:r>
                        </w:p>
                        <w:p w14:paraId="1E7C266E" w14:textId="09905661" w:rsidR="006923B0" w:rsidRPr="009E528E" w:rsidRDefault="006923B0" w:rsidP="006923B0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Milheiro</w:t>
                          </w:r>
                        </w:p>
                      </w:txbxContent>
                    </v:textbox>
                  </v:shape>
                </v:group>
                <v:shape id="Caixa de texto 621" o:spid="_x0000_s1231" type="#_x0000_t202" style="position:absolute;top:2446;width:524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" filled="f" stroked="f" strokeweight=".5pt">
                  <v:textbox>
                    <w:txbxContent>
                      <w:p w14:paraId="425B114C" w14:textId="49D976A1" w:rsidR="006923B0" w:rsidRPr="002C7B8E" w:rsidRDefault="006923B0" w:rsidP="006923B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923B0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14F7F8BE" wp14:editId="30F62D31">
                <wp:simplePos x="0" y="0"/>
                <wp:positionH relativeFrom="column">
                  <wp:posOffset>1606550</wp:posOffset>
                </wp:positionH>
                <wp:positionV relativeFrom="paragraph">
                  <wp:posOffset>6406515</wp:posOffset>
                </wp:positionV>
                <wp:extent cx="1223645" cy="534035"/>
                <wp:effectExtent l="0" t="0" r="0" b="0"/>
                <wp:wrapNone/>
                <wp:docPr id="622" name="Agrupar 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645" cy="534035"/>
                          <a:chOff x="0" y="0"/>
                          <a:chExt cx="1224271" cy="534259"/>
                        </a:xfrm>
                      </wpg:grpSpPr>
                      <wpg:grpSp>
                        <wpg:cNvPr id="623" name="Agrupar 623"/>
                        <wpg:cNvGrpSpPr/>
                        <wpg:grpSpPr>
                          <a:xfrm>
                            <a:off x="45076" y="0"/>
                            <a:ext cx="1179195" cy="449082"/>
                            <a:chOff x="0" y="-54749"/>
                            <a:chExt cx="1204546" cy="458609"/>
                          </a:xfrm>
                        </wpg:grpSpPr>
                        <wps:wsp>
                          <wps:cNvPr id="624" name="Retângulo 624"/>
                          <wps:cNvSpPr/>
                          <wps:spPr>
                            <a:xfrm>
                              <a:off x="8792" y="0"/>
                              <a:ext cx="1063625" cy="40386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5" name="Caixa de texto 625"/>
                          <wps:cNvSpPr txBox="1"/>
                          <wps:spPr>
                            <a:xfrm>
                              <a:off x="0" y="-54749"/>
                              <a:ext cx="492125" cy="3860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1C3114" w14:textId="592CC06D" w:rsidR="006923B0" w:rsidRPr="007241ED" w:rsidRDefault="006923B0" w:rsidP="006923B0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05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6" name="Caixa de texto 626"/>
                          <wps:cNvSpPr txBox="1"/>
                          <wps:spPr>
                            <a:xfrm>
                              <a:off x="395654" y="0"/>
                              <a:ext cx="808892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127BFA5" w14:textId="1B0E654C" w:rsidR="006923B0" w:rsidRDefault="006923B0" w:rsidP="006923B0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Ana</w:t>
                                </w:r>
                              </w:p>
                              <w:p w14:paraId="1250D8DF" w14:textId="0CBAA252" w:rsidR="006923B0" w:rsidRPr="009E528E" w:rsidRDefault="006923B0" w:rsidP="006923B0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Barreiros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27" name="Caixa de texto 627"/>
                        <wps:cNvSpPr txBox="1"/>
                        <wps:spPr>
                          <a:xfrm>
                            <a:off x="0" y="24469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849531" w14:textId="0645B26C" w:rsidR="006923B0" w:rsidRPr="002C7B8E" w:rsidRDefault="006923B0" w:rsidP="006923B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F7F8BE" id="Agrupar 622" o:spid="_x0000_s1232" style="position:absolute;margin-left:126.5pt;margin-top:504.45pt;width:96.35pt;height:42.05pt;z-index:251755520;mso-height-relative:margin" coordsize="12242,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">
                <v:group id="Agrupar 623" o:spid="_x0000_s1233" style="position:absolute;left:450;width:11792;height:4490" coordorigin=",-547" coordsize="12045,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ZUu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XgCzzPhCMjlAwAA//8DAFBLAQItABQABgAIAAAAIQDb4fbL7gAAAIUBAAATAAAAAAAAAAAA&#10;AAAAAAAAAABbQ29udGVudF9UeXBlc10ueG1sUEsBAi0AFAAGAAgAAAAhAFr0LFu/AAAAFQEAAAsA&#10;AAAAAAAAAAAAAAAAHwEAAF9yZWxzLy5yZWxzUEsBAi0AFAAGAAgAAAAhADAJlS7EAAAA3AAAAA8A&#10;AAAAAAAAAAAAAAAABwIAAGRycy9kb3ducmV2LnhtbFBLBQYAAAAAAwADALcAAAD4AgAAAAA=&#10;">
                  <v:rect id="Retângulo 624" o:spid="_x0000_s1234" style="position:absolute;left:87;width:10637;height:4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" fillcolor="#f7caac [1301]" strokecolor="white [3212]" strokeweight="1pt"/>
                  <v:shape id="Caixa de texto 625" o:spid="_x0000_s1235" type="#_x0000_t202" style="position:absolute;top:-547;width:4921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" filled="f" stroked="f" strokeweight=".5pt">
                    <v:textbox>
                      <w:txbxContent>
                        <w:p w14:paraId="0D1C3114" w14:textId="592CC06D" w:rsidR="006923B0" w:rsidRPr="007241ED" w:rsidRDefault="006923B0" w:rsidP="006923B0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05</w:t>
                          </w:r>
                        </w:p>
                      </w:txbxContent>
                    </v:textbox>
                  </v:shape>
                  <v:shape id="Caixa de texto 626" o:spid="_x0000_s1236" type="#_x0000_t202" style="position:absolute;left:3956;width:8089;height:3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" filled="f" stroked="f" strokeweight=".5pt">
                    <v:textbox>
                      <w:txbxContent>
                        <w:p w14:paraId="5127BFA5" w14:textId="1B0E654C" w:rsidR="006923B0" w:rsidRDefault="006923B0" w:rsidP="006923B0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Ana</w:t>
                          </w:r>
                        </w:p>
                        <w:p w14:paraId="1250D8DF" w14:textId="0CBAA252" w:rsidR="006923B0" w:rsidRPr="009E528E" w:rsidRDefault="006923B0" w:rsidP="006923B0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Barreiros</w:t>
                          </w:r>
                        </w:p>
                      </w:txbxContent>
                    </v:textbox>
                  </v:shape>
                </v:group>
                <v:shape id="Caixa de texto 627" o:spid="_x0000_s1237" type="#_x0000_t202" style="position:absolute;top:2446;width:524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" filled="f" stroked="f" strokeweight=".5pt">
                  <v:textbox>
                    <w:txbxContent>
                      <w:p w14:paraId="1E849531" w14:textId="0645B26C" w:rsidR="006923B0" w:rsidRPr="002C7B8E" w:rsidRDefault="006923B0" w:rsidP="006923B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29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923B0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254FE0B8" wp14:editId="18CAA3AF">
                <wp:simplePos x="0" y="0"/>
                <wp:positionH relativeFrom="column">
                  <wp:posOffset>2743673</wp:posOffset>
                </wp:positionH>
                <wp:positionV relativeFrom="paragraph">
                  <wp:posOffset>6409690</wp:posOffset>
                </wp:positionV>
                <wp:extent cx="1223645" cy="534035"/>
                <wp:effectExtent l="0" t="0" r="0" b="0"/>
                <wp:wrapNone/>
                <wp:docPr id="628" name="Agrupar 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645" cy="534035"/>
                          <a:chOff x="0" y="0"/>
                          <a:chExt cx="1224271" cy="534259"/>
                        </a:xfrm>
                      </wpg:grpSpPr>
                      <wpg:grpSp>
                        <wpg:cNvPr id="629" name="Agrupar 629"/>
                        <wpg:cNvGrpSpPr/>
                        <wpg:grpSpPr>
                          <a:xfrm>
                            <a:off x="45076" y="0"/>
                            <a:ext cx="1179195" cy="449082"/>
                            <a:chOff x="0" y="-54749"/>
                            <a:chExt cx="1204546" cy="458609"/>
                          </a:xfrm>
                        </wpg:grpSpPr>
                        <wps:wsp>
                          <wps:cNvPr id="630" name="Retângulo 630"/>
                          <wps:cNvSpPr/>
                          <wps:spPr>
                            <a:xfrm>
                              <a:off x="8792" y="0"/>
                              <a:ext cx="1063625" cy="40386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1" name="Caixa de texto 631"/>
                          <wps:cNvSpPr txBox="1"/>
                          <wps:spPr>
                            <a:xfrm>
                              <a:off x="0" y="-54749"/>
                              <a:ext cx="492125" cy="3860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EA56B41" w14:textId="06B69730" w:rsidR="006923B0" w:rsidRPr="007241ED" w:rsidRDefault="006923B0" w:rsidP="006923B0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08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2" name="Caixa de texto 632"/>
                          <wps:cNvSpPr txBox="1"/>
                          <wps:spPr>
                            <a:xfrm>
                              <a:off x="395654" y="0"/>
                              <a:ext cx="808892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F0473F" w14:textId="4ABA35B5" w:rsidR="006923B0" w:rsidRPr="006923B0" w:rsidRDefault="006923B0" w:rsidP="006923B0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Maria Vaz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33" name="Caixa de texto 633"/>
                        <wps:cNvSpPr txBox="1"/>
                        <wps:spPr>
                          <a:xfrm>
                            <a:off x="0" y="24469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E062CD" w14:textId="1EFFBDDE" w:rsidR="006923B0" w:rsidRPr="002C7B8E" w:rsidRDefault="006923B0" w:rsidP="006923B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54FE0B8" id="Agrupar 628" o:spid="_x0000_s1238" style="position:absolute;margin-left:216.05pt;margin-top:504.7pt;width:96.35pt;height:42.05pt;z-index:251756544;mso-height-relative:margin" coordsize="12242,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">
                <v:group id="Agrupar 629" o:spid="_x0000_s1239" style="position:absolute;left:450;width:11792;height:4490" coordorigin=",-547" coordsize="12045,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<v:rect id="Retângulo 630" o:spid="_x0000_s1240" style="position:absolute;left:87;width:10637;height:4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" fillcolor="#f7caac [1301]" strokecolor="white [3212]" strokeweight="1pt"/>
                  <v:shape id="Caixa de texto 631" o:spid="_x0000_s1241" type="#_x0000_t202" style="position:absolute;top:-547;width:4921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" filled="f" stroked="f" strokeweight=".5pt">
                    <v:textbox>
                      <w:txbxContent>
                        <w:p w14:paraId="6EA56B41" w14:textId="06B69730" w:rsidR="006923B0" w:rsidRPr="007241ED" w:rsidRDefault="006923B0" w:rsidP="006923B0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08</w:t>
                          </w:r>
                        </w:p>
                      </w:txbxContent>
                    </v:textbox>
                  </v:shape>
                  <v:shape id="Caixa de texto 632" o:spid="_x0000_s1242" type="#_x0000_t202" style="position:absolute;left:3956;width:8089;height:3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DY3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UsnmP4OxOOgFz/AgAA//8DAFBLAQItABQABgAIAAAAIQDb4fbL7gAAAIUBAAATAAAAAAAA&#10;AAAAAAAAAAAAAABbQ29udGVudF9UeXBlc10ueG1sUEsBAi0AFAAGAAgAAAAhAFr0LFu/AAAAFQEA&#10;AAsAAAAAAAAAAAAAAAAAHwEAAF9yZWxzLy5yZWxzUEsBAi0AFAAGAAgAAAAhAPjMNjfHAAAA3AAA&#10;AA8AAAAAAAAAAAAAAAAABwIAAGRycy9kb3ducmV2LnhtbFBLBQYAAAAAAwADALcAAAD7AgAAAAA=&#10;" filled="f" stroked="f" strokeweight=".5pt">
                    <v:textbox>
                      <w:txbxContent>
                        <w:p w14:paraId="22F0473F" w14:textId="4ABA35B5" w:rsidR="006923B0" w:rsidRPr="006923B0" w:rsidRDefault="006923B0" w:rsidP="006923B0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Maria Vaz</w:t>
                          </w:r>
                        </w:p>
                      </w:txbxContent>
                    </v:textbox>
                  </v:shape>
                </v:group>
                <v:shape id="Caixa de texto 633" o:spid="_x0000_s1243" type="#_x0000_t202" style="position:absolute;top:2446;width:524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" filled="f" stroked="f" strokeweight=".5pt">
                  <v:textbox>
                    <w:txbxContent>
                      <w:p w14:paraId="0BE062CD" w14:textId="1EFFBDDE" w:rsidR="006923B0" w:rsidRPr="002C7B8E" w:rsidRDefault="006923B0" w:rsidP="006923B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4573B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78D6E8D4" wp14:editId="5B2D6229">
                <wp:simplePos x="0" y="0"/>
                <wp:positionH relativeFrom="column">
                  <wp:posOffset>1588637</wp:posOffset>
                </wp:positionH>
                <wp:positionV relativeFrom="paragraph">
                  <wp:posOffset>5171396</wp:posOffset>
                </wp:positionV>
                <wp:extent cx="1212852" cy="534035"/>
                <wp:effectExtent l="0" t="0" r="0" b="0"/>
                <wp:wrapNone/>
                <wp:docPr id="604" name="Agrupar 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2852" cy="534035"/>
                          <a:chOff x="0" y="0"/>
                          <a:chExt cx="1213635" cy="534259"/>
                        </a:xfrm>
                      </wpg:grpSpPr>
                      <wpg:grpSp>
                        <wpg:cNvPr id="605" name="Agrupar 605"/>
                        <wpg:cNvGrpSpPr/>
                        <wpg:grpSpPr>
                          <a:xfrm>
                            <a:off x="45076" y="0"/>
                            <a:ext cx="1168559" cy="449082"/>
                            <a:chOff x="0" y="-54749"/>
                            <a:chExt cx="1193681" cy="458609"/>
                          </a:xfrm>
                        </wpg:grpSpPr>
                        <wps:wsp>
                          <wps:cNvPr id="606" name="Retângulo 606"/>
                          <wps:cNvSpPr/>
                          <wps:spPr>
                            <a:xfrm>
                              <a:off x="8792" y="0"/>
                              <a:ext cx="1063625" cy="40386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7" name="Caixa de texto 607"/>
                          <wps:cNvSpPr txBox="1"/>
                          <wps:spPr>
                            <a:xfrm>
                              <a:off x="0" y="-54749"/>
                              <a:ext cx="492125" cy="3860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308873" w14:textId="47856A91" w:rsidR="006923B0" w:rsidRPr="007241ED" w:rsidRDefault="006923B0" w:rsidP="006923B0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8" name="Caixa de texto 608"/>
                          <wps:cNvSpPr txBox="1"/>
                          <wps:spPr>
                            <a:xfrm>
                              <a:off x="384787" y="0"/>
                              <a:ext cx="808894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5F6050" w14:textId="5D05A68E" w:rsidR="006923B0" w:rsidRDefault="006923B0" w:rsidP="006923B0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Teresa</w:t>
                                </w:r>
                              </w:p>
                              <w:p w14:paraId="3CD3733F" w14:textId="7923740C" w:rsidR="006923B0" w:rsidRPr="006923B0" w:rsidRDefault="006923B0" w:rsidP="006923B0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6923B0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Domingues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09" name="Caixa de texto 609"/>
                        <wps:cNvSpPr txBox="1"/>
                        <wps:spPr>
                          <a:xfrm>
                            <a:off x="0" y="24469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FEA55F" w14:textId="49CC7586" w:rsidR="006923B0" w:rsidRPr="002C7B8E" w:rsidRDefault="006923B0" w:rsidP="006923B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D6E8D4" id="Agrupar 604" o:spid="_x0000_s1244" style="position:absolute;margin-left:125.1pt;margin-top:407.2pt;width:95.5pt;height:42.05pt;z-index:251751424;mso-width-relative:margin;mso-height-relative:margin" coordsize="12136,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">
                <v:group id="Agrupar 605" o:spid="_x0000_s1245" style="position:absolute;left:450;width:11686;height:4490" coordorigin=",-547" coordsize="11936,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rect id="Retângulo 606" o:spid="_x0000_s1246" style="position:absolute;left:87;width:10637;height:4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" fillcolor="#f7caac [1301]" strokecolor="white [3212]" strokeweight="1pt"/>
                  <v:shape id="Caixa de texto 607" o:spid="_x0000_s1247" type="#_x0000_t202" style="position:absolute;top:-547;width:4921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18SxgAAANw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kEczeDvTDgCcnUHAAD//wMAUEsBAi0AFAAGAAgAAAAhANvh9svuAAAAhQEAABMAAAAAAAAA&#10;AAAAAAAAAAAAAFtDb250ZW50X1R5cGVzXS54bWxQSwECLQAUAAYACAAAACEAWvQsW78AAAAVAQAA&#10;CwAAAAAAAAAAAAAAAAAfAQAAX3JlbHMvLnJlbHNQSwECLQAUAAYACAAAACEAJtdfEsYAAADcAAAA&#10;DwAAAAAAAAAAAAAAAAAHAgAAZHJzL2Rvd25yZXYueG1sUEsFBgAAAAADAAMAtwAAAPoCAAAAAA==&#10;" filled="f" stroked="f" strokeweight=".5pt">
                    <v:textbox>
                      <w:txbxContent>
                        <w:p w14:paraId="3D308873" w14:textId="47856A91" w:rsidR="006923B0" w:rsidRPr="007241ED" w:rsidRDefault="006923B0" w:rsidP="006923B0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3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0</w:t>
                          </w:r>
                        </w:p>
                      </w:txbxContent>
                    </v:textbox>
                  </v:shape>
                  <v:shape id="Caixa de texto 608" o:spid="_x0000_s1248" type="#_x0000_t202" style="position:absolute;left:3847;width:8089;height:3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" filled="f" stroked="f" strokeweight=".5pt">
                    <v:textbox>
                      <w:txbxContent>
                        <w:p w14:paraId="445F6050" w14:textId="5D05A68E" w:rsidR="006923B0" w:rsidRDefault="006923B0" w:rsidP="006923B0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Teresa</w:t>
                          </w:r>
                        </w:p>
                        <w:p w14:paraId="3CD3733F" w14:textId="7923740C" w:rsidR="006923B0" w:rsidRPr="006923B0" w:rsidRDefault="006923B0" w:rsidP="006923B0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6923B0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</w:rPr>
                            <w:t>Domingues</w:t>
                          </w:r>
                        </w:p>
                      </w:txbxContent>
                    </v:textbox>
                  </v:shape>
                </v:group>
                <v:shape id="Caixa de texto 609" o:spid="_x0000_s1249" type="#_x0000_t202" style="position:absolute;top:2446;width:524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" filled="f" stroked="f" strokeweight=".5pt">
                  <v:textbox>
                    <w:txbxContent>
                      <w:p w14:paraId="19FEA55F" w14:textId="49CC7586" w:rsidR="006923B0" w:rsidRPr="002C7B8E" w:rsidRDefault="006923B0" w:rsidP="006923B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37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923B0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3F4CFF0F" wp14:editId="267E71AD">
                <wp:simplePos x="0" y="0"/>
                <wp:positionH relativeFrom="column">
                  <wp:posOffset>-655320</wp:posOffset>
                </wp:positionH>
                <wp:positionV relativeFrom="paragraph">
                  <wp:posOffset>5170805</wp:posOffset>
                </wp:positionV>
                <wp:extent cx="1135380" cy="534035"/>
                <wp:effectExtent l="0" t="0" r="7620" b="0"/>
                <wp:wrapNone/>
                <wp:docPr id="597" name="Agrupar 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5380" cy="534035"/>
                          <a:chOff x="0" y="0"/>
                          <a:chExt cx="1136856" cy="534259"/>
                        </a:xfrm>
                      </wpg:grpSpPr>
                      <wpg:grpSp>
                        <wpg:cNvPr id="598" name="Agrupar 598"/>
                        <wpg:cNvGrpSpPr/>
                        <wpg:grpSpPr>
                          <a:xfrm>
                            <a:off x="45076" y="0"/>
                            <a:ext cx="1091780" cy="449082"/>
                            <a:chOff x="0" y="-54749"/>
                            <a:chExt cx="1115251" cy="458609"/>
                          </a:xfrm>
                        </wpg:grpSpPr>
                        <wps:wsp>
                          <wps:cNvPr id="599" name="Retângulo 599"/>
                          <wps:cNvSpPr/>
                          <wps:spPr>
                            <a:xfrm>
                              <a:off x="8792" y="0"/>
                              <a:ext cx="1063625" cy="40386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0" name="Caixa de texto 600"/>
                          <wps:cNvSpPr txBox="1"/>
                          <wps:spPr>
                            <a:xfrm>
                              <a:off x="0" y="-54749"/>
                              <a:ext cx="492125" cy="3860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E54CE5" w14:textId="016C76BA" w:rsidR="006923B0" w:rsidRPr="007241ED" w:rsidRDefault="006923B0" w:rsidP="006923B0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26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1" name="Caixa de texto 601"/>
                          <wps:cNvSpPr txBox="1"/>
                          <wps:spPr>
                            <a:xfrm>
                              <a:off x="395654" y="0"/>
                              <a:ext cx="719597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7B37FFE" w14:textId="31D0D9E1" w:rsidR="006923B0" w:rsidRDefault="006923B0" w:rsidP="006923B0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Isaura</w:t>
                                </w:r>
                              </w:p>
                              <w:p w14:paraId="34435F76" w14:textId="3806B9FB" w:rsidR="006923B0" w:rsidRPr="009E528E" w:rsidRDefault="006923B0" w:rsidP="006923B0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Milheiroo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02" name="Caixa de texto 602"/>
                        <wps:cNvSpPr txBox="1"/>
                        <wps:spPr>
                          <a:xfrm>
                            <a:off x="0" y="24469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B52CE4" w14:textId="201C6069" w:rsidR="006923B0" w:rsidRPr="002C7B8E" w:rsidRDefault="006923B0" w:rsidP="006923B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38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4CFF0F" id="Agrupar 597" o:spid="_x0000_s1250" style="position:absolute;margin-left:-51.6pt;margin-top:407.15pt;width:89.4pt;height:42.05pt;z-index:251749376;mso-width-relative:margin;mso-height-relative:margin" coordsize="11368,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">
                <v:group id="Agrupar 598" o:spid="_x0000_s1251" style="position:absolute;left:450;width:10918;height:4490" coordorigin=",-547" coordsize="11152,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    <v:rect id="Retângulo 599" o:spid="_x0000_s1252" style="position:absolute;left:87;width:10637;height:4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" fillcolor="#aeaaaa [2414]" strokecolor="white [3212]" strokeweight="1pt"/>
                  <v:shape id="Caixa de texto 600" o:spid="_x0000_s1253" type="#_x0000_t202" style="position:absolute;top:-547;width:4921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" filled="f" stroked="f" strokeweight=".5pt">
                    <v:textbox>
                      <w:txbxContent>
                        <w:p w14:paraId="39E54CE5" w14:textId="016C76BA" w:rsidR="006923B0" w:rsidRPr="007241ED" w:rsidRDefault="006923B0" w:rsidP="006923B0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26</w:t>
                          </w:r>
                        </w:p>
                      </w:txbxContent>
                    </v:textbox>
                  </v:shape>
                  <v:shape id="Caixa de texto 601" o:spid="_x0000_s1254" type="#_x0000_t202" style="position:absolute;left:3956;width:7196;height:3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" filled="f" stroked="f" strokeweight=".5pt">
                    <v:textbox>
                      <w:txbxContent>
                        <w:p w14:paraId="67B37FFE" w14:textId="31D0D9E1" w:rsidR="006923B0" w:rsidRDefault="006923B0" w:rsidP="006923B0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Isaura</w:t>
                          </w:r>
                        </w:p>
                        <w:p w14:paraId="34435F76" w14:textId="3806B9FB" w:rsidR="006923B0" w:rsidRPr="009E528E" w:rsidRDefault="006923B0" w:rsidP="006923B0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Milheiroo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Caixa de texto 602" o:spid="_x0000_s1255" type="#_x0000_t202" style="position:absolute;top:2446;width:524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" filled="f" stroked="f" strokeweight=".5pt">
                  <v:textbox>
                    <w:txbxContent>
                      <w:p w14:paraId="41B52CE4" w14:textId="201C6069" w:rsidR="006923B0" w:rsidRPr="002C7B8E" w:rsidRDefault="006923B0" w:rsidP="006923B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38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923B0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3C15D922" wp14:editId="58955A4F">
                <wp:simplePos x="0" y="0"/>
                <wp:positionH relativeFrom="column">
                  <wp:posOffset>433070</wp:posOffset>
                </wp:positionH>
                <wp:positionV relativeFrom="paragraph">
                  <wp:posOffset>5176993</wp:posOffset>
                </wp:positionV>
                <wp:extent cx="1201420" cy="527685"/>
                <wp:effectExtent l="0" t="0" r="0" b="5715"/>
                <wp:wrapNone/>
                <wp:docPr id="585" name="Agrupar 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1420" cy="527685"/>
                          <a:chOff x="0" y="0"/>
                          <a:chExt cx="1202118" cy="527819"/>
                        </a:xfrm>
                      </wpg:grpSpPr>
                      <wpg:grpSp>
                        <wpg:cNvPr id="586" name="Agrupar 586"/>
                        <wpg:cNvGrpSpPr/>
                        <wpg:grpSpPr>
                          <a:xfrm>
                            <a:off x="51515" y="0"/>
                            <a:ext cx="1150603" cy="523535"/>
                            <a:chOff x="0" y="-40758"/>
                            <a:chExt cx="1175504" cy="535065"/>
                          </a:xfrm>
                        </wpg:grpSpPr>
                        <wps:wsp>
                          <wps:cNvPr id="587" name="Retângulo 587"/>
                          <wps:cNvSpPr/>
                          <wps:spPr>
                            <a:xfrm>
                              <a:off x="17584" y="0"/>
                              <a:ext cx="1063870" cy="404446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8" name="Caixa de texto 588"/>
                          <wps:cNvSpPr txBox="1"/>
                          <wps:spPr>
                            <a:xfrm>
                              <a:off x="0" y="-40758"/>
                              <a:ext cx="536330" cy="3860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DE98CE8" w14:textId="0C894F30" w:rsidR="006923B0" w:rsidRPr="007241ED" w:rsidRDefault="006923B0" w:rsidP="006923B0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9" name="Caixa de texto 589"/>
                          <wps:cNvSpPr txBox="1"/>
                          <wps:spPr>
                            <a:xfrm>
                              <a:off x="306046" y="-1"/>
                              <a:ext cx="869458" cy="4943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CF6A1B1" w14:textId="7B1783A0" w:rsidR="006923B0" w:rsidRDefault="006923B0" w:rsidP="006923B0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Manuel</w:t>
                                </w:r>
                              </w:p>
                              <w:p w14:paraId="50217E25" w14:textId="51F1D949" w:rsidR="006923B0" w:rsidRPr="005D738C" w:rsidRDefault="006923B0" w:rsidP="006923B0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Batista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90" name="Caixa de texto 590"/>
                        <wps:cNvSpPr txBox="1"/>
                        <wps:spPr>
                          <a:xfrm>
                            <a:off x="0" y="23825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A5F0D9" w14:textId="20DE2C65" w:rsidR="006923B0" w:rsidRPr="002C7B8E" w:rsidRDefault="006923B0" w:rsidP="006923B0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C15D922" id="Agrupar 585" o:spid="_x0000_s1256" style="position:absolute;margin-left:34.1pt;margin-top:407.65pt;width:94.6pt;height:41.55pt;z-index:251747328;mso-width-relative:margin" coordsize="12021,5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">
                <v:group id="Agrupar 586" o:spid="_x0000_s1257" style="position:absolute;left:515;width:11506;height:5235" coordorigin=",-407" coordsize="11755,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rect id="Retângulo 587" o:spid="_x0000_s1258" style="position:absolute;left:175;width:10639;height:4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" fillcolor="#f7caac [1301]" strokecolor="white [3212]" strokeweight="1pt"/>
                  <v:shape id="Caixa de texto 588" o:spid="_x0000_s1259" type="#_x0000_t202" style="position:absolute;top:-407;width:5363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" filled="f" stroked="f" strokeweight=".5pt">
                    <v:textbox>
                      <w:txbxContent>
                        <w:p w14:paraId="7DE98CE8" w14:textId="0C894F30" w:rsidR="006923B0" w:rsidRPr="007241ED" w:rsidRDefault="006923B0" w:rsidP="006923B0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27</w:t>
                          </w:r>
                        </w:p>
                      </w:txbxContent>
                    </v:textbox>
                  </v:shape>
                  <v:shape id="Caixa de texto 589" o:spid="_x0000_s1260" type="#_x0000_t202" style="position:absolute;left:3060;width:8695;height:4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" filled="f" stroked="f" strokeweight=".5pt">
                    <v:textbox>
                      <w:txbxContent>
                        <w:p w14:paraId="4CF6A1B1" w14:textId="7B1783A0" w:rsidR="006923B0" w:rsidRDefault="006923B0" w:rsidP="006923B0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Manuel</w:t>
                          </w:r>
                        </w:p>
                        <w:p w14:paraId="50217E25" w14:textId="51F1D949" w:rsidR="006923B0" w:rsidRPr="005D738C" w:rsidRDefault="006923B0" w:rsidP="006923B0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Batista</w:t>
                          </w:r>
                        </w:p>
                      </w:txbxContent>
                    </v:textbox>
                  </v:shape>
                </v:group>
                <v:shape id="Caixa de texto 590" o:spid="_x0000_s1261" type="#_x0000_t202" style="position:absolute;top:2382;width:524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" filled="f" stroked="f" strokeweight=".5pt">
                  <v:textbox>
                    <w:txbxContent>
                      <w:p w14:paraId="2CA5F0D9" w14:textId="20DE2C65" w:rsidR="006923B0" w:rsidRPr="002C7B8E" w:rsidRDefault="006923B0" w:rsidP="006923B0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38C" w:rsidRPr="0094573B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6677D437" wp14:editId="7BC145EC">
                <wp:simplePos x="0" y="0"/>
                <wp:positionH relativeFrom="column">
                  <wp:posOffset>3853372</wp:posOffset>
                </wp:positionH>
                <wp:positionV relativeFrom="paragraph">
                  <wp:posOffset>4692931</wp:posOffset>
                </wp:positionV>
                <wp:extent cx="1213012" cy="534035"/>
                <wp:effectExtent l="0" t="0" r="0" b="0"/>
                <wp:wrapNone/>
                <wp:docPr id="579" name="Agrupar 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3012" cy="534035"/>
                          <a:chOff x="0" y="0"/>
                          <a:chExt cx="1213633" cy="534259"/>
                        </a:xfrm>
                      </wpg:grpSpPr>
                      <wpg:grpSp>
                        <wpg:cNvPr id="580" name="Agrupar 580"/>
                        <wpg:cNvGrpSpPr/>
                        <wpg:grpSpPr>
                          <a:xfrm>
                            <a:off x="45076" y="0"/>
                            <a:ext cx="1168557" cy="449082"/>
                            <a:chOff x="0" y="-54749"/>
                            <a:chExt cx="1193679" cy="458609"/>
                          </a:xfrm>
                        </wpg:grpSpPr>
                        <wps:wsp>
                          <wps:cNvPr id="581" name="Retângulo 581"/>
                          <wps:cNvSpPr/>
                          <wps:spPr>
                            <a:xfrm>
                              <a:off x="8792" y="0"/>
                              <a:ext cx="1063625" cy="40386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2" name="Caixa de texto 582"/>
                          <wps:cNvSpPr txBox="1"/>
                          <wps:spPr>
                            <a:xfrm>
                              <a:off x="0" y="-54749"/>
                              <a:ext cx="492125" cy="3860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647EF44" w14:textId="6A448055" w:rsidR="005D738C" w:rsidRPr="007241ED" w:rsidRDefault="006923B0" w:rsidP="005D738C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1</w:t>
                                </w:r>
                                <w:r w:rsidR="005D738C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3" name="Caixa de texto 583"/>
                          <wps:cNvSpPr txBox="1"/>
                          <wps:spPr>
                            <a:xfrm>
                              <a:off x="384787" y="0"/>
                              <a:ext cx="808892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8B136F" w14:textId="77777777" w:rsidR="005D738C" w:rsidRDefault="005D738C" w:rsidP="005D738C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Maria</w:t>
                                </w:r>
                              </w:p>
                              <w:p w14:paraId="6A75779E" w14:textId="686B6A10" w:rsidR="005D738C" w:rsidRPr="009E528E" w:rsidRDefault="006923B0" w:rsidP="005D738C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Mesquita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84" name="Caixa de texto 584"/>
                        <wps:cNvSpPr txBox="1"/>
                        <wps:spPr>
                          <a:xfrm>
                            <a:off x="0" y="24469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A256FF" w14:textId="77777777" w:rsidR="005D738C" w:rsidRPr="002C7B8E" w:rsidRDefault="005D738C" w:rsidP="005D738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77D437" id="Agrupar 579" o:spid="_x0000_s1262" style="position:absolute;margin-left:303.4pt;margin-top:369.5pt;width:95.5pt;height:42.05pt;z-index:251745280;mso-width-relative:margin;mso-height-relative:margin" coordsize="12136,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">
                <v:group id="Agrupar 580" o:spid="_x0000_s1263" style="position:absolute;left:450;width:11686;height:4490" coordorigin=",-547" coordsize="11936,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<v:rect id="Retângulo 581" o:spid="_x0000_s1264" style="position:absolute;left:87;width:10637;height:4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" fillcolor="#f7caac [1301]" strokecolor="white [3212]" strokeweight="1pt"/>
                  <v:shape id="Caixa de texto 582" o:spid="_x0000_s1265" type="#_x0000_t202" style="position:absolute;top:-547;width:4921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" filled="f" stroked="f" strokeweight=".5pt">
                    <v:textbox>
                      <w:txbxContent>
                        <w:p w14:paraId="2647EF44" w14:textId="6A448055" w:rsidR="005D738C" w:rsidRPr="007241ED" w:rsidRDefault="006923B0" w:rsidP="005D738C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1</w:t>
                          </w:r>
                          <w:r w:rsidR="005D738C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8</w:t>
                          </w:r>
                        </w:p>
                      </w:txbxContent>
                    </v:textbox>
                  </v:shape>
                  <v:shape id="Caixa de texto 583" o:spid="_x0000_s1266" type="#_x0000_t202" style="position:absolute;left:3847;width:8089;height:3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" filled="f" stroked="f" strokeweight=".5pt">
                    <v:textbox>
                      <w:txbxContent>
                        <w:p w14:paraId="588B136F" w14:textId="77777777" w:rsidR="005D738C" w:rsidRDefault="005D738C" w:rsidP="005D738C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Maria</w:t>
                          </w:r>
                        </w:p>
                        <w:p w14:paraId="6A75779E" w14:textId="686B6A10" w:rsidR="005D738C" w:rsidRPr="009E528E" w:rsidRDefault="006923B0" w:rsidP="005D738C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Mesquita</w:t>
                          </w:r>
                        </w:p>
                      </w:txbxContent>
                    </v:textbox>
                  </v:shape>
                </v:group>
                <v:shape id="Caixa de texto 584" o:spid="_x0000_s1267" type="#_x0000_t202" style="position:absolute;top:2446;width:524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" filled="f" stroked="f" strokeweight=".5pt">
                  <v:textbox>
                    <w:txbxContent>
                      <w:p w14:paraId="7DA256FF" w14:textId="77777777" w:rsidR="005D738C" w:rsidRPr="002C7B8E" w:rsidRDefault="005D738C" w:rsidP="005D738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29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38C" w:rsidRPr="005D738C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05B62931" wp14:editId="1D9C6994">
                <wp:simplePos x="0" y="0"/>
                <wp:positionH relativeFrom="column">
                  <wp:posOffset>2726321</wp:posOffset>
                </wp:positionH>
                <wp:positionV relativeFrom="paragraph">
                  <wp:posOffset>4682298</wp:posOffset>
                </wp:positionV>
                <wp:extent cx="1094105" cy="534035"/>
                <wp:effectExtent l="0" t="0" r="10795" b="0"/>
                <wp:wrapNone/>
                <wp:docPr id="561" name="Agrupar 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4105" cy="534035"/>
                          <a:chOff x="0" y="0"/>
                          <a:chExt cx="1094923" cy="534259"/>
                        </a:xfrm>
                      </wpg:grpSpPr>
                      <wpg:grpSp>
                        <wpg:cNvPr id="562" name="Agrupar 562"/>
                        <wpg:cNvGrpSpPr/>
                        <wpg:grpSpPr>
                          <a:xfrm>
                            <a:off x="45076" y="0"/>
                            <a:ext cx="1049847" cy="449082"/>
                            <a:chOff x="0" y="-54749"/>
                            <a:chExt cx="1072417" cy="458609"/>
                          </a:xfrm>
                        </wpg:grpSpPr>
                        <wps:wsp>
                          <wps:cNvPr id="563" name="Retângulo 563"/>
                          <wps:cNvSpPr/>
                          <wps:spPr>
                            <a:xfrm>
                              <a:off x="8792" y="0"/>
                              <a:ext cx="1063625" cy="40386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4" name="Caixa de texto 564"/>
                          <wps:cNvSpPr txBox="1"/>
                          <wps:spPr>
                            <a:xfrm>
                              <a:off x="0" y="-54749"/>
                              <a:ext cx="492125" cy="3860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5A969C" w14:textId="6B65D4A7" w:rsidR="005D738C" w:rsidRPr="007241ED" w:rsidRDefault="005D738C" w:rsidP="005D738C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17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5" name="Caixa de texto 565"/>
                          <wps:cNvSpPr txBox="1"/>
                          <wps:spPr>
                            <a:xfrm>
                              <a:off x="395654" y="0"/>
                              <a:ext cx="676763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E1943AE" w14:textId="2B014BF5" w:rsidR="005D738C" w:rsidRDefault="005D738C" w:rsidP="005D738C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Maria</w:t>
                                </w:r>
                              </w:p>
                              <w:p w14:paraId="6BCBBCA9" w14:textId="0C0AC1DD" w:rsidR="005D738C" w:rsidRPr="009E528E" w:rsidRDefault="005D738C" w:rsidP="005D738C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Nabais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66" name="Caixa de texto 566"/>
                        <wps:cNvSpPr txBox="1"/>
                        <wps:spPr>
                          <a:xfrm>
                            <a:off x="0" y="24469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4F7636" w14:textId="35FE8D4A" w:rsidR="005D738C" w:rsidRPr="002C7B8E" w:rsidRDefault="005D738C" w:rsidP="005D738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37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B62931" id="Agrupar 561" o:spid="_x0000_s1268" style="position:absolute;margin-left:214.65pt;margin-top:368.7pt;width:86.15pt;height:42.05pt;z-index:251741184;mso-width-relative:margin;mso-height-relative:margin" coordsize="10949,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">
                <v:group id="Agrupar 562" o:spid="_x0000_s1269" style="position:absolute;left:450;width:10499;height:4490" coordorigin=",-547" coordsize="10724,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gJ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kK7idCUdAbq4AAAD//wMAUEsBAi0AFAAGAAgAAAAhANvh9svuAAAAhQEAABMAAAAAAAAA&#10;AAAAAAAAAAAAAFtDb250ZW50X1R5cGVzXS54bWxQSwECLQAUAAYACAAAACEAWvQsW78AAAAVAQAA&#10;CwAAAAAAAAAAAAAAAAAfAQAAX3JlbHMvLnJlbHNQSwECLQAUAAYACAAAACEAEgroCcYAAADcAAAA&#10;DwAAAAAAAAAAAAAAAAAHAgAAZHJzL2Rvd25yZXYueG1sUEsFBgAAAAADAAMAtwAAAPoCAAAAAA==&#10;">
                  <v:rect id="Retângulo 563" o:spid="_x0000_s1270" style="position:absolute;left:87;width:10637;height:4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" fillcolor="#aeaaaa [2414]" strokecolor="white [3212]" strokeweight="1pt"/>
                  <v:shape id="Caixa de texto 564" o:spid="_x0000_s1271" type="#_x0000_t202" style="position:absolute;top:-547;width:4921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" filled="f" stroked="f" strokeweight=".5pt">
                    <v:textbox>
                      <w:txbxContent>
                        <w:p w14:paraId="705A969C" w14:textId="6B65D4A7" w:rsidR="005D738C" w:rsidRPr="007241ED" w:rsidRDefault="005D738C" w:rsidP="005D738C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17</w:t>
                          </w:r>
                        </w:p>
                      </w:txbxContent>
                    </v:textbox>
                  </v:shape>
                  <v:shape id="Caixa de texto 565" o:spid="_x0000_s1272" type="#_x0000_t202" style="position:absolute;left:3956;width:6768;height:3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" filled="f" stroked="f" strokeweight=".5pt">
                    <v:textbox>
                      <w:txbxContent>
                        <w:p w14:paraId="0E1943AE" w14:textId="2B014BF5" w:rsidR="005D738C" w:rsidRDefault="005D738C" w:rsidP="005D738C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Maria</w:t>
                          </w:r>
                        </w:p>
                        <w:p w14:paraId="6BCBBCA9" w14:textId="0C0AC1DD" w:rsidR="005D738C" w:rsidRPr="009E528E" w:rsidRDefault="005D738C" w:rsidP="005D738C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Nabais</w:t>
                          </w:r>
                        </w:p>
                      </w:txbxContent>
                    </v:textbox>
                  </v:shape>
                </v:group>
                <v:shape id="Caixa de texto 566" o:spid="_x0000_s1273" type="#_x0000_t202" style="position:absolute;top:2446;width:524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" filled="f" stroked="f" strokeweight=".5pt">
                  <v:textbox>
                    <w:txbxContent>
                      <w:p w14:paraId="6F4F7636" w14:textId="35FE8D4A" w:rsidR="005D738C" w:rsidRPr="002C7B8E" w:rsidRDefault="005D738C" w:rsidP="005D738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37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38C" w:rsidRPr="005D738C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566CD579" wp14:editId="30C3E741">
                <wp:simplePos x="0" y="0"/>
                <wp:positionH relativeFrom="column">
                  <wp:posOffset>1588637</wp:posOffset>
                </wp:positionH>
                <wp:positionV relativeFrom="paragraph">
                  <wp:posOffset>4682298</wp:posOffset>
                </wp:positionV>
                <wp:extent cx="1202218" cy="534035"/>
                <wp:effectExtent l="0" t="0" r="0" b="0"/>
                <wp:wrapNone/>
                <wp:docPr id="549" name="Agrupar 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2218" cy="534035"/>
                          <a:chOff x="0" y="0"/>
                          <a:chExt cx="1202994" cy="534259"/>
                        </a:xfrm>
                      </wpg:grpSpPr>
                      <wpg:grpSp>
                        <wpg:cNvPr id="550" name="Agrupar 550"/>
                        <wpg:cNvGrpSpPr/>
                        <wpg:grpSpPr>
                          <a:xfrm>
                            <a:off x="45076" y="0"/>
                            <a:ext cx="1157918" cy="449082"/>
                            <a:chOff x="0" y="-54749"/>
                            <a:chExt cx="1182811" cy="458609"/>
                          </a:xfrm>
                        </wpg:grpSpPr>
                        <wps:wsp>
                          <wps:cNvPr id="551" name="Retângulo 551"/>
                          <wps:cNvSpPr/>
                          <wps:spPr>
                            <a:xfrm>
                              <a:off x="8792" y="0"/>
                              <a:ext cx="1063625" cy="40386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2" name="Caixa de texto 552"/>
                          <wps:cNvSpPr txBox="1"/>
                          <wps:spPr>
                            <a:xfrm>
                              <a:off x="0" y="-54749"/>
                              <a:ext cx="492125" cy="3860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D0E87FD" w14:textId="563E28E9" w:rsidR="005D738C" w:rsidRPr="007241ED" w:rsidRDefault="005D738C" w:rsidP="005D738C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3" name="Caixa de texto 553"/>
                          <wps:cNvSpPr txBox="1"/>
                          <wps:spPr>
                            <a:xfrm>
                              <a:off x="373919" y="0"/>
                              <a:ext cx="808892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9CCA39" w14:textId="26B545B2" w:rsidR="005D738C" w:rsidRDefault="005D738C" w:rsidP="005D738C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M. Costa</w:t>
                                </w:r>
                              </w:p>
                              <w:p w14:paraId="133F8693" w14:textId="79B4063E" w:rsidR="005D738C" w:rsidRPr="009E528E" w:rsidRDefault="005D738C" w:rsidP="005D738C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Mesquita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54" name="Caixa de texto 554"/>
                        <wps:cNvSpPr txBox="1"/>
                        <wps:spPr>
                          <a:xfrm>
                            <a:off x="0" y="24469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F9062B" w14:textId="04ECC277" w:rsidR="005D738C" w:rsidRPr="002C7B8E" w:rsidRDefault="005D738C" w:rsidP="005D738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33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66CD579" id="Agrupar 549" o:spid="_x0000_s1274" style="position:absolute;margin-left:125.1pt;margin-top:368.7pt;width:94.65pt;height:42.05pt;z-index:251739136;mso-width-relative:margin;mso-height-relative:margin" coordsize="12029,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">
                <v:group id="Agrupar 550" o:spid="_x0000_s1275" style="position:absolute;left:450;width:11579;height:4490" coordorigin=",-547" coordsize="11828,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rect id="Retângulo 551" o:spid="_x0000_s1276" style="position:absolute;left:87;width:10637;height:4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" fillcolor="#aeaaaa [2414]" strokecolor="white [3212]" strokeweight="1pt"/>
                  <v:shape id="Caixa de texto 552" o:spid="_x0000_s1277" type="#_x0000_t202" style="position:absolute;top:-547;width:4921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" filled="f" stroked="f" strokeweight=".5pt">
                    <v:textbox>
                      <w:txbxContent>
                        <w:p w14:paraId="7D0E87FD" w14:textId="563E28E9" w:rsidR="005D738C" w:rsidRPr="007241ED" w:rsidRDefault="005D738C" w:rsidP="005D738C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11</w:t>
                          </w:r>
                        </w:p>
                      </w:txbxContent>
                    </v:textbox>
                  </v:shape>
                  <v:shape id="Caixa de texto 553" o:spid="_x0000_s1278" type="#_x0000_t202" style="position:absolute;left:3739;width:8089;height:3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" filled="f" stroked="f" strokeweight=".5pt">
                    <v:textbox>
                      <w:txbxContent>
                        <w:p w14:paraId="2D9CCA39" w14:textId="26B545B2" w:rsidR="005D738C" w:rsidRDefault="005D738C" w:rsidP="005D738C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M. Costa</w:t>
                          </w:r>
                        </w:p>
                        <w:p w14:paraId="133F8693" w14:textId="79B4063E" w:rsidR="005D738C" w:rsidRPr="009E528E" w:rsidRDefault="005D738C" w:rsidP="005D738C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Mesquita</w:t>
                          </w:r>
                        </w:p>
                      </w:txbxContent>
                    </v:textbox>
                  </v:shape>
                </v:group>
                <v:shape id="Caixa de texto 554" o:spid="_x0000_s1279" type="#_x0000_t202" style="position:absolute;top:2446;width:524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" filled="f" stroked="f" strokeweight=".5pt">
                  <v:textbox>
                    <w:txbxContent>
                      <w:p w14:paraId="64F9062B" w14:textId="04ECC277" w:rsidR="005D738C" w:rsidRPr="002C7B8E" w:rsidRDefault="005D738C" w:rsidP="005D738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33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38C" w:rsidRPr="005D738C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267EB056" wp14:editId="1C8A5BE8">
                <wp:simplePos x="0" y="0"/>
                <wp:positionH relativeFrom="column">
                  <wp:posOffset>440321</wp:posOffset>
                </wp:positionH>
                <wp:positionV relativeFrom="paragraph">
                  <wp:posOffset>4682298</wp:posOffset>
                </wp:positionV>
                <wp:extent cx="1109345" cy="527685"/>
                <wp:effectExtent l="0" t="0" r="14605" b="5715"/>
                <wp:wrapNone/>
                <wp:docPr id="543" name="Agrupar 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9345" cy="527685"/>
                          <a:chOff x="0" y="0"/>
                          <a:chExt cx="1110060" cy="527819"/>
                        </a:xfrm>
                      </wpg:grpSpPr>
                      <wpg:grpSp>
                        <wpg:cNvPr id="544" name="Agrupar 544"/>
                        <wpg:cNvGrpSpPr/>
                        <wpg:grpSpPr>
                          <a:xfrm>
                            <a:off x="51515" y="0"/>
                            <a:ext cx="1058545" cy="523535"/>
                            <a:chOff x="0" y="-40758"/>
                            <a:chExt cx="1081454" cy="535065"/>
                          </a:xfrm>
                        </wpg:grpSpPr>
                        <wps:wsp>
                          <wps:cNvPr id="545" name="Retângulo 545"/>
                          <wps:cNvSpPr/>
                          <wps:spPr>
                            <a:xfrm>
                              <a:off x="17584" y="0"/>
                              <a:ext cx="1063870" cy="404446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6" name="Caixa de texto 546"/>
                          <wps:cNvSpPr txBox="1"/>
                          <wps:spPr>
                            <a:xfrm>
                              <a:off x="0" y="-40758"/>
                              <a:ext cx="536330" cy="3860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F4D8D19" w14:textId="0DD37939" w:rsidR="005D738C" w:rsidRPr="007241ED" w:rsidRDefault="005D738C" w:rsidP="005D738C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7" name="Caixa de texto 547"/>
                          <wps:cNvSpPr txBox="1"/>
                          <wps:spPr>
                            <a:xfrm>
                              <a:off x="306046" y="-1"/>
                              <a:ext cx="775408" cy="4943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D798B47" w14:textId="77777777" w:rsidR="005D738C" w:rsidRDefault="005D738C" w:rsidP="005D738C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António</w:t>
                                </w:r>
                              </w:p>
                              <w:p w14:paraId="6AE109D1" w14:textId="14604A0A" w:rsidR="005D738C" w:rsidRPr="005D738C" w:rsidRDefault="005D738C" w:rsidP="005D738C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Francisco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48" name="Caixa de texto 548"/>
                        <wps:cNvSpPr txBox="1"/>
                        <wps:spPr>
                          <a:xfrm>
                            <a:off x="0" y="23825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482EC5" w14:textId="77777777" w:rsidR="005D738C" w:rsidRPr="002C7B8E" w:rsidRDefault="005D738C" w:rsidP="005D738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33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67EB056" id="Agrupar 543" o:spid="_x0000_s1280" style="position:absolute;margin-left:34.65pt;margin-top:368.7pt;width:87.35pt;height:41.55pt;z-index:251738112;mso-width-relative:margin" coordsize="11100,5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">
                <v:group id="Agrupar 544" o:spid="_x0000_s1281" style="position:absolute;left:515;width:10585;height:5235" coordorigin=",-407" coordsize="10814,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rect id="Retângulo 545" o:spid="_x0000_s1282" style="position:absolute;left:175;width:10639;height:4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" fillcolor="#aeaaaa [2414]" strokecolor="white [3212]" strokeweight="1pt"/>
                  <v:shape id="Caixa de texto 546" o:spid="_x0000_s1283" type="#_x0000_t202" style="position:absolute;top:-407;width:5363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" filled="f" stroked="f" strokeweight=".5pt">
                    <v:textbox>
                      <w:txbxContent>
                        <w:p w14:paraId="1F4D8D19" w14:textId="0DD37939" w:rsidR="005D738C" w:rsidRPr="007241ED" w:rsidRDefault="005D738C" w:rsidP="005D738C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10</w:t>
                          </w:r>
                        </w:p>
                      </w:txbxContent>
                    </v:textbox>
                  </v:shape>
                  <v:shape id="Caixa de texto 547" o:spid="_x0000_s1284" type="#_x0000_t202" style="position:absolute;left:3060;width:7754;height:4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" filled="f" stroked="f" strokeweight=".5pt">
                    <v:textbox>
                      <w:txbxContent>
                        <w:p w14:paraId="6D798B47" w14:textId="77777777" w:rsidR="005D738C" w:rsidRDefault="005D738C" w:rsidP="005D738C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António</w:t>
                          </w:r>
                        </w:p>
                        <w:p w14:paraId="6AE109D1" w14:textId="14604A0A" w:rsidR="005D738C" w:rsidRPr="005D738C" w:rsidRDefault="005D738C" w:rsidP="005D738C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>Francisco</w:t>
                          </w:r>
                        </w:p>
                      </w:txbxContent>
                    </v:textbox>
                  </v:shape>
                </v:group>
                <v:shape id="Caixa de texto 548" o:spid="_x0000_s1285" type="#_x0000_t202" style="position:absolute;top:2382;width:524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" filled="f" stroked="f" strokeweight=".5pt">
                  <v:textbox>
                    <w:txbxContent>
                      <w:p w14:paraId="52482EC5" w14:textId="77777777" w:rsidR="005D738C" w:rsidRPr="002C7B8E" w:rsidRDefault="005D738C" w:rsidP="005D738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33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38C" w:rsidRPr="005D738C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30067CE7" wp14:editId="1494E2CD">
                <wp:simplePos x="0" y="0"/>
                <wp:positionH relativeFrom="column">
                  <wp:posOffset>-654833</wp:posOffset>
                </wp:positionH>
                <wp:positionV relativeFrom="paragraph">
                  <wp:posOffset>4682298</wp:posOffset>
                </wp:positionV>
                <wp:extent cx="1254643" cy="534035"/>
                <wp:effectExtent l="0" t="0" r="0" b="0"/>
                <wp:wrapNone/>
                <wp:docPr id="555" name="Agrupar 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4643" cy="534035"/>
                          <a:chOff x="0" y="0"/>
                          <a:chExt cx="1256054" cy="534259"/>
                        </a:xfrm>
                      </wpg:grpSpPr>
                      <wpg:grpSp>
                        <wpg:cNvPr id="556" name="Agrupar 556"/>
                        <wpg:cNvGrpSpPr/>
                        <wpg:grpSpPr>
                          <a:xfrm>
                            <a:off x="45076" y="0"/>
                            <a:ext cx="1210978" cy="449082"/>
                            <a:chOff x="0" y="-54749"/>
                            <a:chExt cx="1237012" cy="458609"/>
                          </a:xfrm>
                        </wpg:grpSpPr>
                        <wps:wsp>
                          <wps:cNvPr id="557" name="Retângulo 557"/>
                          <wps:cNvSpPr/>
                          <wps:spPr>
                            <a:xfrm>
                              <a:off x="8792" y="0"/>
                              <a:ext cx="1063625" cy="40386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8" name="Caixa de texto 558"/>
                          <wps:cNvSpPr txBox="1"/>
                          <wps:spPr>
                            <a:xfrm>
                              <a:off x="0" y="-54749"/>
                              <a:ext cx="492125" cy="3860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CFC4A15" w14:textId="2CFB5C4F" w:rsidR="005D738C" w:rsidRPr="007241ED" w:rsidRDefault="005D738C" w:rsidP="005D738C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08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9" name="Caixa de texto 559"/>
                          <wps:cNvSpPr txBox="1"/>
                          <wps:spPr>
                            <a:xfrm>
                              <a:off x="395322" y="0"/>
                              <a:ext cx="841690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FA50F1C" w14:textId="77777777" w:rsidR="005D738C" w:rsidRDefault="005D738C" w:rsidP="005D738C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Maria</w:t>
                                </w:r>
                              </w:p>
                              <w:p w14:paraId="5A417DE3" w14:textId="33636902" w:rsidR="005D738C" w:rsidRPr="009E528E" w:rsidRDefault="005D738C" w:rsidP="005D738C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Mesquitaa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60" name="Caixa de texto 560"/>
                        <wps:cNvSpPr txBox="1"/>
                        <wps:spPr>
                          <a:xfrm>
                            <a:off x="0" y="24469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2348DE" w14:textId="25DCB32B" w:rsidR="005D738C" w:rsidRPr="002C7B8E" w:rsidRDefault="005D738C" w:rsidP="005D738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067CE7" id="Agrupar 555" o:spid="_x0000_s1286" style="position:absolute;margin-left:-51.55pt;margin-top:368.7pt;width:98.8pt;height:42.05pt;z-index:251740160;mso-width-relative:margin;mso-height-relative:margin" coordsize="12560,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">
                <v:group id="Agrupar 556" o:spid="_x0000_s1287" style="position:absolute;left:450;width:12110;height:4490" coordorigin=",-547" coordsize="12370,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rect id="Retângulo 557" o:spid="_x0000_s1288" style="position:absolute;left:87;width:10637;height:4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" fillcolor="#aeaaaa [2414]" strokecolor="white [3212]" strokeweight="1pt"/>
                  <v:shape id="Caixa de texto 558" o:spid="_x0000_s1289" type="#_x0000_t202" style="position:absolute;top:-547;width:4921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" filled="f" stroked="f" strokeweight=".5pt">
                    <v:textbox>
                      <w:txbxContent>
                        <w:p w14:paraId="6CFC4A15" w14:textId="2CFB5C4F" w:rsidR="005D738C" w:rsidRPr="007241ED" w:rsidRDefault="005D738C" w:rsidP="005D738C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08</w:t>
                          </w:r>
                        </w:p>
                      </w:txbxContent>
                    </v:textbox>
                  </v:shape>
                  <v:shape id="Caixa de texto 559" o:spid="_x0000_s1290" type="#_x0000_t202" style="position:absolute;left:3953;width:8417;height:3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" filled="f" stroked="f" strokeweight=".5pt">
                    <v:textbox>
                      <w:txbxContent>
                        <w:p w14:paraId="5FA50F1C" w14:textId="77777777" w:rsidR="005D738C" w:rsidRDefault="005D738C" w:rsidP="005D738C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Maria</w:t>
                          </w:r>
                        </w:p>
                        <w:p w14:paraId="5A417DE3" w14:textId="33636902" w:rsidR="005D738C" w:rsidRPr="009E528E" w:rsidRDefault="005D738C" w:rsidP="005D738C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Mesquitaa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Caixa de texto 560" o:spid="_x0000_s1291" type="#_x0000_t202" style="position:absolute;top:2446;width:524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" filled="f" stroked="f" strokeweight=".5pt">
                  <v:textbox>
                    <w:txbxContent>
                      <w:p w14:paraId="6A2348DE" w14:textId="25DCB32B" w:rsidR="005D738C" w:rsidRPr="002C7B8E" w:rsidRDefault="005D738C" w:rsidP="005D738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29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38C" w:rsidRPr="005D738C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3F495CFD" wp14:editId="011A0396">
                <wp:simplePos x="0" y="0"/>
                <wp:positionH relativeFrom="column">
                  <wp:posOffset>4967605</wp:posOffset>
                </wp:positionH>
                <wp:positionV relativeFrom="paragraph">
                  <wp:posOffset>4679315</wp:posOffset>
                </wp:positionV>
                <wp:extent cx="1223645" cy="534035"/>
                <wp:effectExtent l="0" t="0" r="0" b="0"/>
                <wp:wrapNone/>
                <wp:docPr id="573" name="Agrupar 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645" cy="534035"/>
                          <a:chOff x="0" y="0"/>
                          <a:chExt cx="1224271" cy="534259"/>
                        </a:xfrm>
                      </wpg:grpSpPr>
                      <wpg:grpSp>
                        <wpg:cNvPr id="574" name="Agrupar 574"/>
                        <wpg:cNvGrpSpPr/>
                        <wpg:grpSpPr>
                          <a:xfrm>
                            <a:off x="45076" y="0"/>
                            <a:ext cx="1179195" cy="449082"/>
                            <a:chOff x="0" y="-54749"/>
                            <a:chExt cx="1204546" cy="458609"/>
                          </a:xfrm>
                        </wpg:grpSpPr>
                        <wps:wsp>
                          <wps:cNvPr id="575" name="Retângulo 575"/>
                          <wps:cNvSpPr/>
                          <wps:spPr>
                            <a:xfrm>
                              <a:off x="8792" y="0"/>
                              <a:ext cx="1063625" cy="40386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6" name="Caixa de texto 576"/>
                          <wps:cNvSpPr txBox="1"/>
                          <wps:spPr>
                            <a:xfrm>
                              <a:off x="0" y="-54749"/>
                              <a:ext cx="492125" cy="3860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1F50729" w14:textId="1337C520" w:rsidR="005D738C" w:rsidRPr="007241ED" w:rsidRDefault="006923B0" w:rsidP="005D738C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7" name="Caixa de texto 577"/>
                          <wps:cNvSpPr txBox="1"/>
                          <wps:spPr>
                            <a:xfrm>
                              <a:off x="395654" y="0"/>
                              <a:ext cx="808892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1E0A5B" w14:textId="77777777" w:rsidR="005D738C" w:rsidRDefault="005D738C" w:rsidP="005D738C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Maria</w:t>
                                </w:r>
                              </w:p>
                              <w:p w14:paraId="4C8040D7" w14:textId="2116E2A9" w:rsidR="005D738C" w:rsidRPr="009E528E" w:rsidRDefault="006923B0" w:rsidP="005D738C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Alves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78" name="Caixa de texto 578"/>
                        <wps:cNvSpPr txBox="1"/>
                        <wps:spPr>
                          <a:xfrm>
                            <a:off x="0" y="24469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6FFDEF" w14:textId="4A4F3527" w:rsidR="005D738C" w:rsidRPr="002C7B8E" w:rsidRDefault="005D738C" w:rsidP="005D738C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 w:rsidR="006923B0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495CFD" id="Agrupar 573" o:spid="_x0000_s1292" style="position:absolute;margin-left:391.15pt;margin-top:368.45pt;width:96.35pt;height:42.05pt;z-index:251743232;mso-height-relative:margin" coordsize="12242,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">
                <v:group id="Agrupar 574" o:spid="_x0000_s1293" style="position:absolute;left:450;width:11792;height:4490" coordorigin=",-547" coordsize="12045,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rect id="Retângulo 575" o:spid="_x0000_s1294" style="position:absolute;left:87;width:10637;height:4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" fillcolor="#f7caac [1301]" strokecolor="white [3212]" strokeweight="1pt"/>
                  <v:shape id="Caixa de texto 576" o:spid="_x0000_s1295" type="#_x0000_t202" style="position:absolute;top:-547;width:4921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" filled="f" stroked="f" strokeweight=".5pt">
                    <v:textbox>
                      <w:txbxContent>
                        <w:p w14:paraId="01F50729" w14:textId="1337C520" w:rsidR="005D738C" w:rsidRPr="007241ED" w:rsidRDefault="006923B0" w:rsidP="005D738C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21</w:t>
                          </w:r>
                        </w:p>
                      </w:txbxContent>
                    </v:textbox>
                  </v:shape>
                  <v:shape id="Caixa de texto 577" o:spid="_x0000_s1296" type="#_x0000_t202" style="position:absolute;left:3956;width:8089;height:3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" filled="f" stroked="f" strokeweight=".5pt">
                    <v:textbox>
                      <w:txbxContent>
                        <w:p w14:paraId="651E0A5B" w14:textId="77777777" w:rsidR="005D738C" w:rsidRDefault="005D738C" w:rsidP="005D738C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Maria</w:t>
                          </w:r>
                        </w:p>
                        <w:p w14:paraId="4C8040D7" w14:textId="2116E2A9" w:rsidR="005D738C" w:rsidRPr="009E528E" w:rsidRDefault="006923B0" w:rsidP="005D738C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Alves</w:t>
                          </w:r>
                        </w:p>
                      </w:txbxContent>
                    </v:textbox>
                  </v:shape>
                </v:group>
                <v:shape id="Caixa de texto 578" o:spid="_x0000_s1297" type="#_x0000_t202" style="position:absolute;top:2446;width:524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" filled="f" stroked="f" strokeweight=".5pt">
                  <v:textbox>
                    <w:txbxContent>
                      <w:p w14:paraId="2B6FFDEF" w14:textId="4A4F3527" w:rsidR="005D738C" w:rsidRPr="002C7B8E" w:rsidRDefault="005D738C" w:rsidP="005D738C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 w:rsidR="006923B0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38C" w:rsidRPr="0094573B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26849B71" wp14:editId="6252A3A7">
                <wp:simplePos x="0" y="0"/>
                <wp:positionH relativeFrom="column">
                  <wp:posOffset>3853180</wp:posOffset>
                </wp:positionH>
                <wp:positionV relativeFrom="paragraph">
                  <wp:posOffset>4203700</wp:posOffset>
                </wp:positionV>
                <wp:extent cx="1223645" cy="544195"/>
                <wp:effectExtent l="0" t="0" r="0" b="0"/>
                <wp:wrapNone/>
                <wp:docPr id="531" name="Agrupar 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645" cy="544195"/>
                          <a:chOff x="0" y="0"/>
                          <a:chExt cx="1224271" cy="544895"/>
                        </a:xfrm>
                      </wpg:grpSpPr>
                      <wpg:grpSp>
                        <wpg:cNvPr id="532" name="Agrupar 532"/>
                        <wpg:cNvGrpSpPr/>
                        <wpg:grpSpPr>
                          <a:xfrm>
                            <a:off x="45076" y="0"/>
                            <a:ext cx="1179195" cy="544895"/>
                            <a:chOff x="0" y="-54749"/>
                            <a:chExt cx="1204546" cy="556455"/>
                          </a:xfrm>
                        </wpg:grpSpPr>
                        <wps:wsp>
                          <wps:cNvPr id="533" name="Retângulo 533"/>
                          <wps:cNvSpPr/>
                          <wps:spPr>
                            <a:xfrm>
                              <a:off x="8792" y="0"/>
                              <a:ext cx="1063625" cy="40386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4" name="Caixa de texto 534"/>
                          <wps:cNvSpPr txBox="1"/>
                          <wps:spPr>
                            <a:xfrm>
                              <a:off x="0" y="-54749"/>
                              <a:ext cx="492125" cy="3860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CC61B79" w14:textId="7F48E7DD" w:rsidR="005D738C" w:rsidRPr="007241ED" w:rsidRDefault="005D738C" w:rsidP="0094573B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05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5" name="Caixa de texto 535"/>
                          <wps:cNvSpPr txBox="1"/>
                          <wps:spPr>
                            <a:xfrm>
                              <a:off x="395654" y="0"/>
                              <a:ext cx="808892" cy="50170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B6E19B3" w14:textId="77777777" w:rsidR="005D738C" w:rsidRDefault="005D738C" w:rsidP="0094573B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Maria</w:t>
                                </w:r>
                              </w:p>
                              <w:p w14:paraId="09DCAFE3" w14:textId="2923FDB2" w:rsidR="005D738C" w:rsidRPr="009E528E" w:rsidRDefault="005D738C" w:rsidP="0094573B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Serpa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36" name="Caixa de texto 536"/>
                        <wps:cNvSpPr txBox="1"/>
                        <wps:spPr>
                          <a:xfrm>
                            <a:off x="0" y="24469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8646C" w14:textId="77777777" w:rsidR="005D738C" w:rsidRPr="002C7B8E" w:rsidRDefault="005D738C" w:rsidP="0094573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38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6849B71" id="Agrupar 531" o:spid="_x0000_s1298" style="position:absolute;margin-left:303.4pt;margin-top:331pt;width:96.35pt;height:42.85pt;z-index:251735040;mso-height-relative:margin" coordsize="12242,5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">
                <v:group id="Agrupar 532" o:spid="_x0000_s1299" style="position:absolute;left:450;width:11792;height:5448" coordorigin=",-547" coordsize="12045,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<v:rect id="Retângulo 533" o:spid="_x0000_s1300" style="position:absolute;left:87;width:10637;height:4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" fillcolor="#aeaaaa [2414]" strokecolor="white [3212]" strokeweight="1pt"/>
                  <v:shape id="Caixa de texto 534" o:spid="_x0000_s1301" type="#_x0000_t202" style="position:absolute;top:-547;width:4921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" filled="f" stroked="f" strokeweight=".5pt">
                    <v:textbox>
                      <w:txbxContent>
                        <w:p w14:paraId="4CC61B79" w14:textId="7F48E7DD" w:rsidR="005D738C" w:rsidRPr="007241ED" w:rsidRDefault="005D738C" w:rsidP="0094573B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05</w:t>
                          </w:r>
                        </w:p>
                      </w:txbxContent>
                    </v:textbox>
                  </v:shape>
                  <v:shape id="Caixa de texto 535" o:spid="_x0000_s1302" type="#_x0000_t202" style="position:absolute;left:3956;width:8089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" filled="f" stroked="f" strokeweight=".5pt">
                    <v:textbox>
                      <w:txbxContent>
                        <w:p w14:paraId="3B6E19B3" w14:textId="77777777" w:rsidR="005D738C" w:rsidRDefault="005D738C" w:rsidP="0094573B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Maria</w:t>
                          </w:r>
                        </w:p>
                        <w:p w14:paraId="09DCAFE3" w14:textId="2923FDB2" w:rsidR="005D738C" w:rsidRPr="009E528E" w:rsidRDefault="005D738C" w:rsidP="0094573B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Serpa</w:t>
                          </w:r>
                        </w:p>
                      </w:txbxContent>
                    </v:textbox>
                  </v:shape>
                </v:group>
                <v:shape id="Caixa de texto 536" o:spid="_x0000_s1303" type="#_x0000_t202" style="position:absolute;top:2446;width:524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" filled="f" stroked="f" strokeweight=".5pt">
                  <v:textbox>
                    <w:txbxContent>
                      <w:p w14:paraId="27E8646C" w14:textId="77777777" w:rsidR="005D738C" w:rsidRPr="002C7B8E" w:rsidRDefault="005D738C" w:rsidP="0094573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38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D738C" w:rsidRPr="0094573B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31A77A12" wp14:editId="68E1DABC">
                <wp:simplePos x="0" y="0"/>
                <wp:positionH relativeFrom="column">
                  <wp:posOffset>440321</wp:posOffset>
                </wp:positionH>
                <wp:positionV relativeFrom="paragraph">
                  <wp:posOffset>4214465</wp:posOffset>
                </wp:positionV>
                <wp:extent cx="1201420" cy="527685"/>
                <wp:effectExtent l="0" t="0" r="0" b="5715"/>
                <wp:wrapNone/>
                <wp:docPr id="507" name="Agrupar 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1420" cy="527685"/>
                          <a:chOff x="0" y="0"/>
                          <a:chExt cx="1202118" cy="527819"/>
                        </a:xfrm>
                      </wpg:grpSpPr>
                      <wpg:grpSp>
                        <wpg:cNvPr id="508" name="Agrupar 508"/>
                        <wpg:cNvGrpSpPr/>
                        <wpg:grpSpPr>
                          <a:xfrm>
                            <a:off x="51515" y="0"/>
                            <a:ext cx="1150603" cy="523535"/>
                            <a:chOff x="0" y="-40758"/>
                            <a:chExt cx="1175504" cy="535065"/>
                          </a:xfrm>
                        </wpg:grpSpPr>
                        <wps:wsp>
                          <wps:cNvPr id="509" name="Retângulo 509"/>
                          <wps:cNvSpPr/>
                          <wps:spPr>
                            <a:xfrm>
                              <a:off x="17584" y="0"/>
                              <a:ext cx="1063870" cy="404446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0" name="Caixa de texto 510"/>
                          <wps:cNvSpPr txBox="1"/>
                          <wps:spPr>
                            <a:xfrm>
                              <a:off x="0" y="-40758"/>
                              <a:ext cx="536330" cy="3860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EF8A34" w14:textId="77777777" w:rsidR="005D738C" w:rsidRPr="007241ED" w:rsidRDefault="005D738C" w:rsidP="0094573B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1" name="Caixa de texto 511"/>
                          <wps:cNvSpPr txBox="1"/>
                          <wps:spPr>
                            <a:xfrm>
                              <a:off x="306046" y="-1"/>
                              <a:ext cx="869458" cy="4943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666A98" w14:textId="50B34817" w:rsidR="005D738C" w:rsidRDefault="005D738C" w:rsidP="005D738C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António</w:t>
                                </w:r>
                              </w:p>
                              <w:p w14:paraId="08E17060" w14:textId="66EF932F" w:rsidR="005D738C" w:rsidRPr="005D738C" w:rsidRDefault="005D738C" w:rsidP="005D738C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5D738C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Domingues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12" name="Caixa de texto 512"/>
                        <wps:cNvSpPr txBox="1"/>
                        <wps:spPr>
                          <a:xfrm>
                            <a:off x="0" y="23825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ABFDFB" w14:textId="74433A8F" w:rsidR="005D738C" w:rsidRPr="002C7B8E" w:rsidRDefault="005D738C" w:rsidP="0094573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33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A77A12" id="Agrupar 507" o:spid="_x0000_s1304" style="position:absolute;margin-left:34.65pt;margin-top:331.85pt;width:94.6pt;height:41.55pt;z-index:251730944;mso-width-relative:margin" coordsize="12021,5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">
                <v:group id="Agrupar 508" o:spid="_x0000_s1305" style="position:absolute;left:515;width:11506;height:5235" coordorigin=",-407" coordsize="11755,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<v:rect id="Retângulo 509" o:spid="_x0000_s1306" style="position:absolute;left:175;width:10639;height:4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" fillcolor="#f7caac [1301]" strokecolor="white [3212]" strokeweight="1pt"/>
                  <v:shape id="Caixa de texto 510" o:spid="_x0000_s1307" type="#_x0000_t202" style="position:absolute;top:-407;width:5363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" filled="f" stroked="f" strokeweight=".5pt">
                    <v:textbox>
                      <w:txbxContent>
                        <w:p w14:paraId="2EEF8A34" w14:textId="77777777" w:rsidR="005D738C" w:rsidRPr="007241ED" w:rsidRDefault="005D738C" w:rsidP="0094573B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01</w:t>
                          </w:r>
                        </w:p>
                      </w:txbxContent>
                    </v:textbox>
                  </v:shape>
                  <v:shape id="Caixa de texto 511" o:spid="_x0000_s1308" type="#_x0000_t202" style="position:absolute;left:3060;width:8695;height:4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" filled="f" stroked="f" strokeweight=".5pt">
                    <v:textbox>
                      <w:txbxContent>
                        <w:p w14:paraId="28666A98" w14:textId="50B34817" w:rsidR="005D738C" w:rsidRDefault="005D738C" w:rsidP="005D738C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António</w:t>
                          </w:r>
                        </w:p>
                        <w:p w14:paraId="08E17060" w14:textId="66EF932F" w:rsidR="005D738C" w:rsidRPr="005D738C" w:rsidRDefault="005D738C" w:rsidP="005D738C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5D738C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>Domingues</w:t>
                          </w:r>
                        </w:p>
                      </w:txbxContent>
                    </v:textbox>
                  </v:shape>
                </v:group>
                <v:shape id="Caixa de texto 512" o:spid="_x0000_s1309" type="#_x0000_t202" style="position:absolute;top:2382;width:524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AsrxgAAANw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sFinsDfmXAE5OoXAAD//wMAUEsBAi0AFAAGAAgAAAAhANvh9svuAAAAhQEAABMAAAAAAAAA&#10;AAAAAAAAAAAAAFtDb250ZW50X1R5cGVzXS54bWxQSwECLQAUAAYACAAAACEAWvQsW78AAAAVAQAA&#10;CwAAAAAAAAAAAAAAAAAfAQAAX3JlbHMvLnJlbHNQSwECLQAUAAYACAAAACEAaFwLK8YAAADcAAAA&#10;DwAAAAAAAAAAAAAAAAAHAgAAZHJzL2Rvd25yZXYueG1sUEsFBgAAAAADAAMAtwAAAPoCAAAAAA==&#10;" filled="f" stroked="f" strokeweight=".5pt">
                  <v:textbox>
                    <w:txbxContent>
                      <w:p w14:paraId="29ABFDFB" w14:textId="74433A8F" w:rsidR="005D738C" w:rsidRPr="002C7B8E" w:rsidRDefault="005D738C" w:rsidP="0094573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33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573B" w:rsidRPr="0094573B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005EA136" wp14:editId="33D011E4">
                <wp:simplePos x="0" y="0"/>
                <wp:positionH relativeFrom="column">
                  <wp:posOffset>-653090</wp:posOffset>
                </wp:positionH>
                <wp:positionV relativeFrom="paragraph">
                  <wp:posOffset>4205605</wp:posOffset>
                </wp:positionV>
                <wp:extent cx="1094105" cy="534035"/>
                <wp:effectExtent l="0" t="0" r="10795" b="0"/>
                <wp:wrapNone/>
                <wp:docPr id="519" name="Agrupar 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4105" cy="534035"/>
                          <a:chOff x="0" y="0"/>
                          <a:chExt cx="1094923" cy="534259"/>
                        </a:xfrm>
                      </wpg:grpSpPr>
                      <wpg:grpSp>
                        <wpg:cNvPr id="520" name="Agrupar 520"/>
                        <wpg:cNvGrpSpPr/>
                        <wpg:grpSpPr>
                          <a:xfrm>
                            <a:off x="45076" y="0"/>
                            <a:ext cx="1049847" cy="449082"/>
                            <a:chOff x="0" y="-54749"/>
                            <a:chExt cx="1072417" cy="458609"/>
                          </a:xfrm>
                        </wpg:grpSpPr>
                        <wps:wsp>
                          <wps:cNvPr id="521" name="Retângulo 521"/>
                          <wps:cNvSpPr/>
                          <wps:spPr>
                            <a:xfrm>
                              <a:off x="8792" y="0"/>
                              <a:ext cx="1063625" cy="40386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2" name="Caixa de texto 522"/>
                          <wps:cNvSpPr txBox="1"/>
                          <wps:spPr>
                            <a:xfrm>
                              <a:off x="0" y="-54749"/>
                              <a:ext cx="492125" cy="3860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F8C0CC0" w14:textId="4B8CAE61" w:rsidR="005D738C" w:rsidRPr="007241ED" w:rsidRDefault="005D738C" w:rsidP="0094573B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3" name="Caixa de texto 523"/>
                          <wps:cNvSpPr txBox="1"/>
                          <wps:spPr>
                            <a:xfrm>
                              <a:off x="395654" y="0"/>
                              <a:ext cx="676763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B8B8F26" w14:textId="626CAF27" w:rsidR="005D738C" w:rsidRDefault="005D738C" w:rsidP="0094573B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Maria</w:t>
                                </w:r>
                              </w:p>
                              <w:p w14:paraId="7E885A5C" w14:textId="61EEA162" w:rsidR="005D738C" w:rsidRPr="009E528E" w:rsidRDefault="005D738C" w:rsidP="0094573B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Rola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24" name="Caixa de texto 524"/>
                        <wps:cNvSpPr txBox="1"/>
                        <wps:spPr>
                          <a:xfrm>
                            <a:off x="0" y="24469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942C32" w14:textId="3EBBBE07" w:rsidR="005D738C" w:rsidRPr="002C7B8E" w:rsidRDefault="005D738C" w:rsidP="0094573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05EA136" id="Agrupar 519" o:spid="_x0000_s1310" style="position:absolute;margin-left:-51.4pt;margin-top:331.15pt;width:86.15pt;height:42.05pt;z-index:251732992;mso-width-relative:margin;mso-height-relative:margin" coordsize="10949,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">
                <v:group id="Agrupar 520" o:spid="_x0000_s1311" style="position:absolute;left:450;width:10499;height:4490" coordorigin=",-547" coordsize="10724,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rect id="Retângulo 521" o:spid="_x0000_s1312" style="position:absolute;left:87;width:10637;height:4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" fillcolor="#aeaaaa [2414]" strokecolor="white [3212]" strokeweight="1pt"/>
                  <v:shape id="Caixa de texto 522" o:spid="_x0000_s1313" type="#_x0000_t202" style="position:absolute;top:-547;width:4921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" filled="f" stroked="f" strokeweight=".5pt">
                    <v:textbox>
                      <w:txbxContent>
                        <w:p w14:paraId="1F8C0CC0" w14:textId="4B8CAE61" w:rsidR="005D738C" w:rsidRPr="007241ED" w:rsidRDefault="005D738C" w:rsidP="0094573B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01</w:t>
                          </w:r>
                        </w:p>
                      </w:txbxContent>
                    </v:textbox>
                  </v:shape>
                  <v:shape id="Caixa de texto 523" o:spid="_x0000_s1314" type="#_x0000_t202" style="position:absolute;left:3956;width:6768;height:3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GQN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FPIffM+EIyPUPAAAA//8DAFBLAQItABQABgAIAAAAIQDb4fbL7gAAAIUBAAATAAAAAAAA&#10;AAAAAAAAAAAAAABbQ29udGVudF9UeXBlc10ueG1sUEsBAi0AFAAGAAgAAAAhAFr0LFu/AAAAFQEA&#10;AAsAAAAAAAAAAAAAAAAAHwEAAF9yZWxzLy5yZWxzUEsBAi0AFAAGAAgAAAAhAMl8ZA3HAAAA3AAA&#10;AA8AAAAAAAAAAAAAAAAABwIAAGRycy9kb3ducmV2LnhtbFBLBQYAAAAAAwADALcAAAD7AgAAAAA=&#10;" filled="f" stroked="f" strokeweight=".5pt">
                    <v:textbox>
                      <w:txbxContent>
                        <w:p w14:paraId="0B8B8F26" w14:textId="626CAF27" w:rsidR="005D738C" w:rsidRDefault="005D738C" w:rsidP="0094573B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Maria</w:t>
                          </w:r>
                        </w:p>
                        <w:p w14:paraId="7E885A5C" w14:textId="61EEA162" w:rsidR="005D738C" w:rsidRPr="009E528E" w:rsidRDefault="005D738C" w:rsidP="0094573B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Rola</w:t>
                          </w:r>
                        </w:p>
                      </w:txbxContent>
                    </v:textbox>
                  </v:shape>
                </v:group>
                <v:shape id="Caixa de texto 524" o:spid="_x0000_s1315" type="#_x0000_t202" style="position:absolute;top:2446;width:524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fx5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JFPIffM+EIyPUPAAAA//8DAFBLAQItABQABgAIAAAAIQDb4fbL7gAAAIUBAAATAAAAAAAA&#10;AAAAAAAAAAAAAABbQ29udGVudF9UeXBlc10ueG1sUEsBAi0AFAAGAAgAAAAhAFr0LFu/AAAAFQEA&#10;AAsAAAAAAAAAAAAAAAAAHwEAAF9yZWxzLy5yZWxzUEsBAi0AFAAGAAgAAAAhAEaV/HnHAAAA3AAA&#10;AA8AAAAAAAAAAAAAAAAABwIAAGRycy9kb3ducmV2LnhtbFBLBQYAAAAAAwADALcAAAD7AgAAAAA=&#10;" filled="f" stroked="f" strokeweight=".5pt">
                  <v:textbox>
                    <w:txbxContent>
                      <w:p w14:paraId="76942C32" w14:textId="3EBBBE07" w:rsidR="005D738C" w:rsidRPr="002C7B8E" w:rsidRDefault="005D738C" w:rsidP="0094573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573B" w:rsidRPr="0094573B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23D2D65" wp14:editId="7BE12B57">
                <wp:simplePos x="0" y="0"/>
                <wp:positionH relativeFrom="column">
                  <wp:posOffset>1588696</wp:posOffset>
                </wp:positionH>
                <wp:positionV relativeFrom="paragraph">
                  <wp:posOffset>4205605</wp:posOffset>
                </wp:positionV>
                <wp:extent cx="1223645" cy="534035"/>
                <wp:effectExtent l="0" t="0" r="0" b="0"/>
                <wp:wrapNone/>
                <wp:docPr id="513" name="Agrupar 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645" cy="534035"/>
                          <a:chOff x="0" y="0"/>
                          <a:chExt cx="1224271" cy="534259"/>
                        </a:xfrm>
                      </wpg:grpSpPr>
                      <wpg:grpSp>
                        <wpg:cNvPr id="514" name="Agrupar 514"/>
                        <wpg:cNvGrpSpPr/>
                        <wpg:grpSpPr>
                          <a:xfrm>
                            <a:off x="45076" y="0"/>
                            <a:ext cx="1179195" cy="449082"/>
                            <a:chOff x="0" y="-54749"/>
                            <a:chExt cx="1204546" cy="458609"/>
                          </a:xfrm>
                        </wpg:grpSpPr>
                        <wps:wsp>
                          <wps:cNvPr id="515" name="Retângulo 515"/>
                          <wps:cNvSpPr/>
                          <wps:spPr>
                            <a:xfrm>
                              <a:off x="8792" y="0"/>
                              <a:ext cx="1063625" cy="40386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6" name="Caixa de texto 516"/>
                          <wps:cNvSpPr txBox="1"/>
                          <wps:spPr>
                            <a:xfrm>
                              <a:off x="0" y="-54749"/>
                              <a:ext cx="492125" cy="3860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F4907E" w14:textId="5278CAF5" w:rsidR="005D738C" w:rsidRPr="007241ED" w:rsidRDefault="005D738C" w:rsidP="0094573B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03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7" name="Caixa de texto 517"/>
                          <wps:cNvSpPr txBox="1"/>
                          <wps:spPr>
                            <a:xfrm>
                              <a:off x="395654" y="0"/>
                              <a:ext cx="808892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FFA1FB" w14:textId="68D02C3D" w:rsidR="005D738C" w:rsidRDefault="005D738C" w:rsidP="0094573B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Teresa</w:t>
                                </w:r>
                              </w:p>
                              <w:p w14:paraId="153E1893" w14:textId="564F8C24" w:rsidR="005D738C" w:rsidRPr="009E528E" w:rsidRDefault="005D738C" w:rsidP="0094573B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Flauzino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18" name="Caixa de texto 518"/>
                        <wps:cNvSpPr txBox="1"/>
                        <wps:spPr>
                          <a:xfrm>
                            <a:off x="0" y="24469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41852E" w14:textId="0B7F1A43" w:rsidR="005D738C" w:rsidRPr="002C7B8E" w:rsidRDefault="005D738C" w:rsidP="0094573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23D2D65" id="Agrupar 513" o:spid="_x0000_s1316" style="position:absolute;margin-left:125.1pt;margin-top:331.15pt;width:96.35pt;height:42.05pt;z-index:251731968;mso-width-relative:margin;mso-height-relative:margin" coordsize="12242,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">
                <v:group id="Agrupar 514" o:spid="_x0000_s1317" style="position:absolute;left:450;width:11792;height:4490" coordorigin=",-547" coordsize="12045,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rect id="Retângulo 515" o:spid="_x0000_s1318" style="position:absolute;left:87;width:10637;height:4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" fillcolor="#aeaaaa [2414]" strokecolor="white [3212]" strokeweight="1pt"/>
                  <v:shape id="Caixa de texto 516" o:spid="_x0000_s1319" type="#_x0000_t202" style="position:absolute;top:-547;width:4921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" filled="f" stroked="f" strokeweight=".5pt">
                    <v:textbox>
                      <w:txbxContent>
                        <w:p w14:paraId="69F4907E" w14:textId="5278CAF5" w:rsidR="005D738C" w:rsidRPr="007241ED" w:rsidRDefault="005D738C" w:rsidP="0094573B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03</w:t>
                          </w:r>
                        </w:p>
                      </w:txbxContent>
                    </v:textbox>
                  </v:shape>
                  <v:shape id="Caixa de texto 517" o:spid="_x0000_s1320" type="#_x0000_t202" style="position:absolute;left:3956;width:8089;height:3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" filled="f" stroked="f" strokeweight=".5pt">
                    <v:textbox>
                      <w:txbxContent>
                        <w:p w14:paraId="16FFA1FB" w14:textId="68D02C3D" w:rsidR="005D738C" w:rsidRDefault="005D738C" w:rsidP="0094573B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Teresa</w:t>
                          </w:r>
                        </w:p>
                        <w:p w14:paraId="153E1893" w14:textId="564F8C24" w:rsidR="005D738C" w:rsidRPr="009E528E" w:rsidRDefault="005D738C" w:rsidP="0094573B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proofErr w:type="spellStart"/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Flauzino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Caixa de texto 518" o:spid="_x0000_s1321" type="#_x0000_t202" style="position:absolute;top:2446;width:524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" filled="f" stroked="f" strokeweight=".5pt">
                  <v:textbox>
                    <w:txbxContent>
                      <w:p w14:paraId="5B41852E" w14:textId="0B7F1A43" w:rsidR="005D738C" w:rsidRPr="002C7B8E" w:rsidRDefault="005D738C" w:rsidP="0094573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34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573B" w:rsidRPr="0094573B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29C1D411" wp14:editId="084DD8E5">
                <wp:simplePos x="0" y="0"/>
                <wp:positionH relativeFrom="column">
                  <wp:posOffset>4967605</wp:posOffset>
                </wp:positionH>
                <wp:positionV relativeFrom="paragraph">
                  <wp:posOffset>4206875</wp:posOffset>
                </wp:positionV>
                <wp:extent cx="1223645" cy="534035"/>
                <wp:effectExtent l="0" t="0" r="0" b="0"/>
                <wp:wrapNone/>
                <wp:docPr id="537" name="Agrupar 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645" cy="534035"/>
                          <a:chOff x="0" y="0"/>
                          <a:chExt cx="1224271" cy="534259"/>
                        </a:xfrm>
                      </wpg:grpSpPr>
                      <wpg:grpSp>
                        <wpg:cNvPr id="538" name="Agrupar 538"/>
                        <wpg:cNvGrpSpPr/>
                        <wpg:grpSpPr>
                          <a:xfrm>
                            <a:off x="45076" y="0"/>
                            <a:ext cx="1179195" cy="449082"/>
                            <a:chOff x="0" y="-54749"/>
                            <a:chExt cx="1204546" cy="458609"/>
                          </a:xfrm>
                        </wpg:grpSpPr>
                        <wps:wsp>
                          <wps:cNvPr id="539" name="Retângulo 539"/>
                          <wps:cNvSpPr/>
                          <wps:spPr>
                            <a:xfrm>
                              <a:off x="8792" y="0"/>
                              <a:ext cx="1063625" cy="40386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0" name="Caixa de texto 540"/>
                          <wps:cNvSpPr txBox="1"/>
                          <wps:spPr>
                            <a:xfrm>
                              <a:off x="0" y="-54749"/>
                              <a:ext cx="492125" cy="3860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387DE40" w14:textId="0605AA7B" w:rsidR="005D738C" w:rsidRPr="007241ED" w:rsidRDefault="005D738C" w:rsidP="0094573B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08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1" name="Caixa de texto 541"/>
                          <wps:cNvSpPr txBox="1"/>
                          <wps:spPr>
                            <a:xfrm>
                              <a:off x="395654" y="0"/>
                              <a:ext cx="808892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DCE5070" w14:textId="06661023" w:rsidR="005D738C" w:rsidRDefault="005D738C" w:rsidP="0094573B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Maria</w:t>
                                </w:r>
                              </w:p>
                              <w:p w14:paraId="1485D54D" w14:textId="63CB366A" w:rsidR="005D738C" w:rsidRPr="009E528E" w:rsidRDefault="005D738C" w:rsidP="0094573B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Nabais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42" name="Caixa de texto 542"/>
                        <wps:cNvSpPr txBox="1"/>
                        <wps:spPr>
                          <a:xfrm>
                            <a:off x="0" y="24469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13DC22" w14:textId="7C2341AD" w:rsidR="005D738C" w:rsidRPr="002C7B8E" w:rsidRDefault="005D738C" w:rsidP="0094573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9C1D411" id="Agrupar 537" o:spid="_x0000_s1322" style="position:absolute;margin-left:391.15pt;margin-top:331.25pt;width:96.35pt;height:42.05pt;z-index:251736064;mso-height-relative:margin" coordsize="12242,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">
                <v:group id="Agrupar 538" o:spid="_x0000_s1323" style="position:absolute;left:450;width:11792;height:4490" coordorigin=",-547" coordsize="12045,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rect id="Retângulo 539" o:spid="_x0000_s1324" style="position:absolute;left:87;width:10637;height:4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" fillcolor="#f7caac [1301]" strokecolor="white [3212]" strokeweight="1pt"/>
                  <v:shape id="Caixa de texto 540" o:spid="_x0000_s1325" type="#_x0000_t202" style="position:absolute;top:-547;width:4921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" filled="f" stroked="f" strokeweight=".5pt">
                    <v:textbox>
                      <w:txbxContent>
                        <w:p w14:paraId="4387DE40" w14:textId="0605AA7B" w:rsidR="005D738C" w:rsidRPr="007241ED" w:rsidRDefault="005D738C" w:rsidP="0094573B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08</w:t>
                          </w:r>
                        </w:p>
                      </w:txbxContent>
                    </v:textbox>
                  </v:shape>
                  <v:shape id="Caixa de texto 541" o:spid="_x0000_s1326" type="#_x0000_t202" style="position:absolute;left:3956;width:8089;height:3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" filled="f" stroked="f" strokeweight=".5pt">
                    <v:textbox>
                      <w:txbxContent>
                        <w:p w14:paraId="6DCE5070" w14:textId="06661023" w:rsidR="005D738C" w:rsidRDefault="005D738C" w:rsidP="0094573B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Maria</w:t>
                          </w:r>
                        </w:p>
                        <w:p w14:paraId="1485D54D" w14:textId="63CB366A" w:rsidR="005D738C" w:rsidRPr="009E528E" w:rsidRDefault="005D738C" w:rsidP="0094573B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Nabais</w:t>
                          </w:r>
                        </w:p>
                      </w:txbxContent>
                    </v:textbox>
                  </v:shape>
                </v:group>
                <v:shape id="Caixa de texto 542" o:spid="_x0000_s1327" type="#_x0000_t202" style="position:absolute;top:2446;width:524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yQ2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LFPIbfM+EIyPUPAAAA//8DAFBLAQItABQABgAIAAAAIQDb4fbL7gAAAIUBAAATAAAAAAAA&#10;AAAAAAAAAAAAAABbQ29udGVudF9UeXBlc10ueG1sUEsBAi0AFAAGAAgAAAAhAFr0LFu/AAAAFQEA&#10;AAsAAAAAAAAAAAAAAAAAHwEAAF9yZWxzLy5yZWxzUEsBAi0AFAAGAAgAAAAhAHvvJDbHAAAA3AAA&#10;AA8AAAAAAAAAAAAAAAAABwIAAGRycy9kb3ducmV2LnhtbFBLBQYAAAAAAwADALcAAAD7AgAAAAA=&#10;" filled="f" stroked="f" strokeweight=".5pt">
                  <v:textbox>
                    <w:txbxContent>
                      <w:p w14:paraId="1813DC22" w14:textId="7C2341AD" w:rsidR="005D738C" w:rsidRPr="002C7B8E" w:rsidRDefault="005D738C" w:rsidP="0094573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29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573B" w:rsidRPr="0094573B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4DEC7243" wp14:editId="7DE5B00C">
                <wp:simplePos x="0" y="0"/>
                <wp:positionH relativeFrom="column">
                  <wp:posOffset>2728595</wp:posOffset>
                </wp:positionH>
                <wp:positionV relativeFrom="paragraph">
                  <wp:posOffset>4210050</wp:posOffset>
                </wp:positionV>
                <wp:extent cx="1223645" cy="534035"/>
                <wp:effectExtent l="0" t="0" r="0" b="0"/>
                <wp:wrapNone/>
                <wp:docPr id="525" name="Agrupar 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645" cy="534035"/>
                          <a:chOff x="0" y="0"/>
                          <a:chExt cx="1224271" cy="534259"/>
                        </a:xfrm>
                      </wpg:grpSpPr>
                      <wpg:grpSp>
                        <wpg:cNvPr id="526" name="Agrupar 526"/>
                        <wpg:cNvGrpSpPr/>
                        <wpg:grpSpPr>
                          <a:xfrm>
                            <a:off x="45076" y="0"/>
                            <a:ext cx="1179195" cy="449082"/>
                            <a:chOff x="0" y="-54749"/>
                            <a:chExt cx="1204546" cy="458609"/>
                          </a:xfrm>
                        </wpg:grpSpPr>
                        <wps:wsp>
                          <wps:cNvPr id="527" name="Retângulo 527"/>
                          <wps:cNvSpPr/>
                          <wps:spPr>
                            <a:xfrm>
                              <a:off x="8792" y="0"/>
                              <a:ext cx="1063625" cy="40386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8" name="Caixa de texto 528"/>
                          <wps:cNvSpPr txBox="1"/>
                          <wps:spPr>
                            <a:xfrm>
                              <a:off x="0" y="-54749"/>
                              <a:ext cx="492125" cy="3860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10B0F8" w14:textId="53834BBD" w:rsidR="005D738C" w:rsidRPr="007241ED" w:rsidRDefault="005D738C" w:rsidP="0094573B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03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9" name="Caixa de texto 529"/>
                          <wps:cNvSpPr txBox="1"/>
                          <wps:spPr>
                            <a:xfrm>
                              <a:off x="395654" y="0"/>
                              <a:ext cx="808892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837CEF6" w14:textId="77777777" w:rsidR="005D738C" w:rsidRPr="009E528E" w:rsidRDefault="005D738C" w:rsidP="005D738C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António Infante</w:t>
                                </w:r>
                              </w:p>
                              <w:p w14:paraId="22AD7064" w14:textId="16B9FD51" w:rsidR="005D738C" w:rsidRPr="009E528E" w:rsidRDefault="005D738C" w:rsidP="0094573B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30" name="Caixa de texto 530"/>
                        <wps:cNvSpPr txBox="1"/>
                        <wps:spPr>
                          <a:xfrm>
                            <a:off x="0" y="24469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8EFFC6" w14:textId="1B924EF4" w:rsidR="005D738C" w:rsidRPr="002C7B8E" w:rsidRDefault="005D738C" w:rsidP="0094573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44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EC7243" id="Agrupar 525" o:spid="_x0000_s1328" style="position:absolute;margin-left:214.85pt;margin-top:331.5pt;width:96.35pt;height:42.05pt;z-index:251734016;mso-height-relative:margin" coordsize="12242,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">
                <v:group id="Agrupar 526" o:spid="_x0000_s1329" style="position:absolute;left:450;width:11792;height:4490" coordorigin=",-547" coordsize="12045,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rect id="Retângulo 527" o:spid="_x0000_s1330" style="position:absolute;left:87;width:10637;height:4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" fillcolor="#f7caac [1301]" strokecolor="white [3212]" strokeweight="1pt"/>
                  <v:shape id="Caixa de texto 528" o:spid="_x0000_s1331" type="#_x0000_t202" style="position:absolute;top:-547;width:4921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" filled="f" stroked="f" strokeweight=".5pt">
                    <v:textbox>
                      <w:txbxContent>
                        <w:p w14:paraId="4D10B0F8" w14:textId="53834BBD" w:rsidR="005D738C" w:rsidRPr="007241ED" w:rsidRDefault="005D738C" w:rsidP="0094573B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03</w:t>
                          </w:r>
                        </w:p>
                      </w:txbxContent>
                    </v:textbox>
                  </v:shape>
                  <v:shape id="Caixa de texto 529" o:spid="_x0000_s1332" type="#_x0000_t202" style="position:absolute;left:3956;width:8089;height:3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" filled="f" stroked="f" strokeweight=".5pt">
                    <v:textbox>
                      <w:txbxContent>
                        <w:p w14:paraId="7837CEF6" w14:textId="77777777" w:rsidR="005D738C" w:rsidRPr="009E528E" w:rsidRDefault="005D738C" w:rsidP="005D738C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António Infante</w:t>
                          </w:r>
                        </w:p>
                        <w:p w14:paraId="22AD7064" w14:textId="16B9FD51" w:rsidR="005D738C" w:rsidRPr="009E528E" w:rsidRDefault="005D738C" w:rsidP="0094573B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v:group>
                <v:shape id="Caixa de texto 530" o:spid="_x0000_s1333" type="#_x0000_t202" style="position:absolute;top:2446;width:524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" filled="f" stroked="f" strokeweight=".5pt">
                  <v:textbox>
                    <w:txbxContent>
                      <w:p w14:paraId="6A8EFFC6" w14:textId="1B924EF4" w:rsidR="005D738C" w:rsidRPr="002C7B8E" w:rsidRDefault="005D738C" w:rsidP="0094573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44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573B" w:rsidRPr="0094573B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791A2AD3" wp14:editId="479EF26F">
                <wp:simplePos x="0" y="0"/>
                <wp:positionH relativeFrom="column">
                  <wp:posOffset>1588637</wp:posOffset>
                </wp:positionH>
                <wp:positionV relativeFrom="paragraph">
                  <wp:posOffset>2002893</wp:posOffset>
                </wp:positionV>
                <wp:extent cx="1094105" cy="534035"/>
                <wp:effectExtent l="0" t="0" r="10795" b="0"/>
                <wp:wrapNone/>
                <wp:docPr id="477" name="Agrupar 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4105" cy="534035"/>
                          <a:chOff x="0" y="0"/>
                          <a:chExt cx="1094923" cy="534259"/>
                        </a:xfrm>
                      </wpg:grpSpPr>
                      <wpg:grpSp>
                        <wpg:cNvPr id="478" name="Agrupar 478"/>
                        <wpg:cNvGrpSpPr/>
                        <wpg:grpSpPr>
                          <a:xfrm>
                            <a:off x="45076" y="0"/>
                            <a:ext cx="1049847" cy="449082"/>
                            <a:chOff x="0" y="-54749"/>
                            <a:chExt cx="1072417" cy="458609"/>
                          </a:xfrm>
                        </wpg:grpSpPr>
                        <wps:wsp>
                          <wps:cNvPr id="479" name="Retângulo 479"/>
                          <wps:cNvSpPr/>
                          <wps:spPr>
                            <a:xfrm>
                              <a:off x="8792" y="0"/>
                              <a:ext cx="1063625" cy="40386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0" name="Caixa de texto 480"/>
                          <wps:cNvSpPr txBox="1"/>
                          <wps:spPr>
                            <a:xfrm>
                              <a:off x="0" y="-54749"/>
                              <a:ext cx="492125" cy="3860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F6EDFFB" w14:textId="33B356ED" w:rsidR="005D738C" w:rsidRPr="007241ED" w:rsidRDefault="005D738C" w:rsidP="0094573B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1" name="Caixa de texto 481"/>
                          <wps:cNvSpPr txBox="1"/>
                          <wps:spPr>
                            <a:xfrm>
                              <a:off x="395654" y="0"/>
                              <a:ext cx="676763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3752D17" w14:textId="015D2195" w:rsidR="005D738C" w:rsidRDefault="005D738C" w:rsidP="0094573B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Glória</w:t>
                                </w:r>
                              </w:p>
                              <w:p w14:paraId="6CDDF757" w14:textId="1F28193C" w:rsidR="005D738C" w:rsidRPr="009E528E" w:rsidRDefault="005D738C" w:rsidP="0094573B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Cunha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2" name="Caixa de texto 482"/>
                        <wps:cNvSpPr txBox="1"/>
                        <wps:spPr>
                          <a:xfrm>
                            <a:off x="0" y="24469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14F7252" w14:textId="4DF4C4DD" w:rsidR="005D738C" w:rsidRPr="002C7B8E" w:rsidRDefault="005D738C" w:rsidP="0094573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1A2AD3" id="Agrupar 477" o:spid="_x0000_s1326" style="position:absolute;margin-left:125.1pt;margin-top:157.7pt;width:86.15pt;height:42.05pt;z-index:251724800;mso-width-relative:margin;mso-height-relative:margin" coordsize="10949,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">
                <v:group id="Agrupar 478" o:spid="_x0000_s1327" style="position:absolute;left:450;width:10499;height:4490" coordorigin=",-547" coordsize="10724,4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rect id="Retângulo 479" o:spid="_x0000_s1328" style="position:absolute;left:87;width:10637;height:4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tYsYA&#10;AADcAAAADwAAAGRycy9kb3ducmV2LnhtbESPQWsCMRSE7wX/Q3hCL8XNKkXb1Si1INhDD2o99Pbc&#10;PDdrNy/LJmr675uC4HGYmW+Y2SLaRlyo87VjBcMsB0FcOl1zpeBrtxq8gPABWWPjmBT8kofFvPcw&#10;w0K7K2/osg2VSBD2BSowIbSFlL40ZNFnriVO3tF1FkOSXSV1h9cEt40c5flYWqw5LRhs6d1Q+bM9&#10;WwUf8hQ/zWjvmu8D8Xr8FJflxij12I9vUxCBYriHb+21VvA8eYX/M+k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atYsYAAADcAAAADwAAAAAAAAAAAAAAAACYAgAAZHJz&#10;L2Rvd25yZXYueG1sUEsFBgAAAAAEAAQA9QAAAIsDAAAAAA==&#10;" fillcolor="#aeaaaa [2414]" strokecolor="white [3212]" strokeweight="1pt"/>
                  <v:shape id="Caixa de texto 480" o:spid="_x0000_s1329" type="#_x0000_t202" style="position:absolute;top:-547;width:4921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q3cQA&#10;AADcAAAADwAAAGRycy9kb3ducmV2LnhtbERPTWvCQBC9F/wPywi9NRtFS4hZRQJSKe1B68XbmB2T&#10;YHY2ZrdJ6q/vHgo9Pt53thlNI3rqXG1ZwSyKQRAXVtdcKjh97V4SEM4ja2wsk4IfcrBZT54yTLUd&#10;+ED90ZcihLBLUUHlfZtK6YqKDLrItsSBu9rOoA+wK6XucAjhppHzOH6VBmsODRW2lFdU3I7fRsF7&#10;vvvEw2VukkeTv31ct+39dF4q9TwdtysQnkb/L/5z77WCRRLmhz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pqt3EAAAA3AAAAA8AAAAAAAAAAAAAAAAAmAIAAGRycy9k&#10;b3ducmV2LnhtbFBLBQYAAAAABAAEAPUAAACJAwAAAAA=&#10;" filled="f" stroked="f" strokeweight=".5pt">
                    <v:textbox>
                      <w:txbxContent>
                        <w:p w14:paraId="3F6EDFFB" w14:textId="33B356ED" w:rsidR="005D738C" w:rsidRPr="007241ED" w:rsidRDefault="005D738C" w:rsidP="0094573B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10</w:t>
                          </w:r>
                        </w:p>
                      </w:txbxContent>
                    </v:textbox>
                  </v:shape>
                  <v:shape id="Caixa de texto 481" o:spid="_x0000_s1330" type="#_x0000_t202" style="position:absolute;left:3956;width:6768;height:3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UPRsYA&#10;AADcAAAADwAAAGRycy9kb3ducmV2LnhtbESPQWvCQBSE70L/w/IKvelGqSWkriIBaSl6SPTS22v2&#10;mYTuvk2zW0399a5Q8DjMzDfMYjVYI07U+9axgukkAUFcOd1yreCw34xTED4gazSOScEfeVgtH0YL&#10;zLQ7c0GnMtQiQthnqKAJocuk9FVDFv3EdcTRO7reYoiyr6Xu8Rzh1shZkrxIiy3HhQY7yhuqvstf&#10;q+Aj3+yw+JrZ9GLyt+1x3f0cPudKPT0O61cQgYZwD/+337WC53QKtzPxCM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UPRsYAAADcAAAADwAAAAAAAAAAAAAAAACYAgAAZHJz&#10;L2Rvd25yZXYueG1sUEsFBgAAAAAEAAQA9QAAAIsDAAAAAA==&#10;" filled="f" stroked="f" strokeweight=".5pt">
                    <v:textbox>
                      <w:txbxContent>
                        <w:p w14:paraId="03752D17" w14:textId="015D2195" w:rsidR="005D738C" w:rsidRDefault="005D738C" w:rsidP="0094573B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Glória</w:t>
                          </w:r>
                        </w:p>
                        <w:p w14:paraId="6CDDF757" w14:textId="1F28193C" w:rsidR="005D738C" w:rsidRPr="009E528E" w:rsidRDefault="005D738C" w:rsidP="0094573B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Cunha</w:t>
                          </w:r>
                        </w:p>
                      </w:txbxContent>
                    </v:textbox>
                  </v:shape>
                </v:group>
                <v:shape id="Caixa de texto 482" o:spid="_x0000_s1331" type="#_x0000_t202" style="position:absolute;top:2446;width:5245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eRMccA&#10;AADcAAAADwAAAGRycy9kb3ducmV2LnhtbESPT2vCQBTE74V+h+UVeqsbQ1tCdCMSkEppD2ou3p7Z&#10;lz+YfZtmV0399G6h4HGYmd8w88VoOnGmwbWWFUwnEQji0uqWawXFbvWSgHAeWWNnmRT8koNF9vgw&#10;x1TbC2/ovPW1CBB2KSpovO9TKV3ZkEE3sT1x8Co7GPRBDrXUA14C3HQyjqJ3abDlsNBgT3lD5XF7&#10;Mgo+89U3bg6xSa5d/vFVLfufYv+m1PPTuJyB8DT6e/i/vdYKXpMY/s6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3kTHHAAAA3AAAAA8AAAAAAAAAAAAAAAAAmAIAAGRy&#10;cy9kb3ducmV2LnhtbFBLBQYAAAAABAAEAPUAAACMAwAAAAA=&#10;" filled="f" stroked="f" strokeweight=".5pt">
                  <v:textbox>
                    <w:txbxContent>
                      <w:p w14:paraId="414F7252" w14:textId="4DF4C4DD" w:rsidR="005D738C" w:rsidRPr="002C7B8E" w:rsidRDefault="005D738C" w:rsidP="0094573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31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573B" w:rsidRPr="0094573B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470413CE" wp14:editId="2B0B9DF4">
                <wp:simplePos x="0" y="0"/>
                <wp:positionH relativeFrom="column">
                  <wp:posOffset>-692150</wp:posOffset>
                </wp:positionH>
                <wp:positionV relativeFrom="paragraph">
                  <wp:posOffset>2010410</wp:posOffset>
                </wp:positionV>
                <wp:extent cx="1109980" cy="527685"/>
                <wp:effectExtent l="0" t="0" r="13970" b="5715"/>
                <wp:wrapNone/>
                <wp:docPr id="465" name="Agrupar 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9980" cy="527685"/>
                          <a:chOff x="0" y="0"/>
                          <a:chExt cx="1110060" cy="527819"/>
                        </a:xfrm>
                      </wpg:grpSpPr>
                      <wpg:grpSp>
                        <wpg:cNvPr id="466" name="Agrupar 466"/>
                        <wpg:cNvGrpSpPr/>
                        <wpg:grpSpPr>
                          <a:xfrm>
                            <a:off x="51515" y="0"/>
                            <a:ext cx="1058545" cy="435610"/>
                            <a:chOff x="0" y="-40758"/>
                            <a:chExt cx="1081454" cy="445204"/>
                          </a:xfrm>
                        </wpg:grpSpPr>
                        <wps:wsp>
                          <wps:cNvPr id="467" name="Retângulo 467"/>
                          <wps:cNvSpPr/>
                          <wps:spPr>
                            <a:xfrm>
                              <a:off x="17584" y="0"/>
                              <a:ext cx="1063870" cy="404446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8" name="Caixa de texto 468"/>
                          <wps:cNvSpPr txBox="1"/>
                          <wps:spPr>
                            <a:xfrm>
                              <a:off x="0" y="-40758"/>
                              <a:ext cx="536330" cy="3860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992447" w14:textId="77777777" w:rsidR="005D738C" w:rsidRPr="007241ED" w:rsidRDefault="005D738C" w:rsidP="0094573B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9" name="Caixa de texto 469"/>
                          <wps:cNvSpPr txBox="1"/>
                          <wps:spPr>
                            <a:xfrm>
                              <a:off x="395654" y="0"/>
                              <a:ext cx="650240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D4874C4" w14:textId="58B72B92" w:rsidR="005D738C" w:rsidRDefault="005D738C" w:rsidP="0094573B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Ana</w:t>
                                </w:r>
                              </w:p>
                              <w:p w14:paraId="060F6379" w14:textId="17457206" w:rsidR="005D738C" w:rsidRPr="009E528E" w:rsidRDefault="005D738C" w:rsidP="0094573B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Martins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0" name="Caixa de texto 470"/>
                        <wps:cNvSpPr txBox="1"/>
                        <wps:spPr>
                          <a:xfrm>
                            <a:off x="0" y="23825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B46FEC" w14:textId="080BC89C" w:rsidR="005D738C" w:rsidRPr="002C7B8E" w:rsidRDefault="005D738C" w:rsidP="0094573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70413CE" id="Agrupar 465" o:spid="_x0000_s1346" style="position:absolute;margin-left:-54.5pt;margin-top:158.3pt;width:87.4pt;height:41.55pt;z-index:251722752" coordsize="11100,5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">
                <v:group id="Agrupar 466" o:spid="_x0000_s1347" style="position:absolute;left:515;width:10585;height:4356" coordorigin=",-407" coordsize="10814,4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rect id="Retângulo 467" o:spid="_x0000_s1348" style="position:absolute;left:175;width:10639;height:4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" fillcolor="#f7caac [1301]" strokecolor="white [3212]" strokeweight="1pt"/>
                  <v:shape id="Caixa de texto 468" o:spid="_x0000_s1349" type="#_x0000_t202" style="position:absolute;top:-407;width:5363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" filled="f" stroked="f" strokeweight=".5pt">
                    <v:textbox>
                      <w:txbxContent>
                        <w:p w14:paraId="76992447" w14:textId="77777777" w:rsidR="005D738C" w:rsidRPr="007241ED" w:rsidRDefault="005D738C" w:rsidP="0094573B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01</w:t>
                          </w:r>
                        </w:p>
                      </w:txbxContent>
                    </v:textbox>
                  </v:shape>
                  <v:shape id="Caixa de texto 469" o:spid="_x0000_s1350" type="#_x0000_t202" style="position:absolute;left:3956;width:6502;height:3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" filled="f" stroked="f" strokeweight=".5pt">
                    <v:textbox>
                      <w:txbxContent>
                        <w:p w14:paraId="7D4874C4" w14:textId="58B72B92" w:rsidR="005D738C" w:rsidRDefault="005D738C" w:rsidP="0094573B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Ana</w:t>
                          </w:r>
                        </w:p>
                        <w:p w14:paraId="060F6379" w14:textId="17457206" w:rsidR="005D738C" w:rsidRPr="009E528E" w:rsidRDefault="005D738C" w:rsidP="0094573B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Martins</w:t>
                          </w:r>
                        </w:p>
                      </w:txbxContent>
                    </v:textbox>
                  </v:shape>
                </v:group>
                <v:shape id="Caixa de texto 470" o:spid="_x0000_s1351" type="#_x0000_t202" style="position:absolute;top:2382;width:524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" filled="f" stroked="f" strokeweight=".5pt">
                  <v:textbox>
                    <w:txbxContent>
                      <w:p w14:paraId="5FB46FEC" w14:textId="080BC89C" w:rsidR="005D738C" w:rsidRPr="002C7B8E" w:rsidRDefault="005D738C" w:rsidP="0094573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26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573B" w:rsidRPr="0094573B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698F7623" wp14:editId="521BF112">
                <wp:simplePos x="0" y="0"/>
                <wp:positionH relativeFrom="column">
                  <wp:posOffset>460375</wp:posOffset>
                </wp:positionH>
                <wp:positionV relativeFrom="paragraph">
                  <wp:posOffset>2002790</wp:posOffset>
                </wp:positionV>
                <wp:extent cx="1223645" cy="534035"/>
                <wp:effectExtent l="0" t="0" r="0" b="0"/>
                <wp:wrapNone/>
                <wp:docPr id="471" name="Agrupar 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645" cy="534035"/>
                          <a:chOff x="0" y="0"/>
                          <a:chExt cx="1224271" cy="534259"/>
                        </a:xfrm>
                      </wpg:grpSpPr>
                      <wpg:grpSp>
                        <wpg:cNvPr id="472" name="Agrupar 472"/>
                        <wpg:cNvGrpSpPr/>
                        <wpg:grpSpPr>
                          <a:xfrm>
                            <a:off x="45076" y="0"/>
                            <a:ext cx="1179195" cy="449082"/>
                            <a:chOff x="0" y="-54749"/>
                            <a:chExt cx="1204546" cy="458609"/>
                          </a:xfrm>
                        </wpg:grpSpPr>
                        <wps:wsp>
                          <wps:cNvPr id="473" name="Retângulo 473"/>
                          <wps:cNvSpPr/>
                          <wps:spPr>
                            <a:xfrm>
                              <a:off x="8792" y="0"/>
                              <a:ext cx="1063625" cy="40386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4" name="Caixa de texto 474"/>
                          <wps:cNvSpPr txBox="1"/>
                          <wps:spPr>
                            <a:xfrm>
                              <a:off x="0" y="-54749"/>
                              <a:ext cx="492125" cy="3860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36A028" w14:textId="0D4C0C65" w:rsidR="005D738C" w:rsidRPr="007241ED" w:rsidRDefault="005D738C" w:rsidP="0094573B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06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5" name="Caixa de texto 475"/>
                          <wps:cNvSpPr txBox="1"/>
                          <wps:spPr>
                            <a:xfrm>
                              <a:off x="395654" y="0"/>
                              <a:ext cx="808892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EDA01CD" w14:textId="29A52B0F" w:rsidR="005D738C" w:rsidRDefault="005D738C" w:rsidP="0094573B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Maria</w:t>
                                </w:r>
                              </w:p>
                              <w:p w14:paraId="40719B84" w14:textId="229FBF15" w:rsidR="005D738C" w:rsidRPr="009E528E" w:rsidRDefault="005D738C" w:rsidP="0094573B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Batista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6" name="Caixa de texto 476"/>
                        <wps:cNvSpPr txBox="1"/>
                        <wps:spPr>
                          <a:xfrm>
                            <a:off x="0" y="24469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8402DF" w14:textId="20FB1C7C" w:rsidR="005D738C" w:rsidRPr="002C7B8E" w:rsidRDefault="005D738C" w:rsidP="0094573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39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8F7623" id="Agrupar 471" o:spid="_x0000_s1352" style="position:absolute;margin-left:36.25pt;margin-top:157.7pt;width:96.35pt;height:42.05pt;z-index:251723776;mso-height-relative:margin" coordsize="12242,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">
                <v:group id="Agrupar 472" o:spid="_x0000_s1353" style="position:absolute;left:450;width:11792;height:4490" coordorigin=",-547" coordsize="12045,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rect id="Retângulo 473" o:spid="_x0000_s1354" style="position:absolute;left:87;width:10637;height:4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" fillcolor="#f7caac [1301]" strokecolor="white [3212]" strokeweight="1pt"/>
                  <v:shape id="Caixa de texto 474" o:spid="_x0000_s1355" type="#_x0000_t202" style="position:absolute;top:-547;width:4921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" filled="f" stroked="f" strokeweight=".5pt">
                    <v:textbox>
                      <w:txbxContent>
                        <w:p w14:paraId="2836A028" w14:textId="0D4C0C65" w:rsidR="005D738C" w:rsidRPr="007241ED" w:rsidRDefault="005D738C" w:rsidP="0094573B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06</w:t>
                          </w:r>
                        </w:p>
                      </w:txbxContent>
                    </v:textbox>
                  </v:shape>
                  <v:shape id="Caixa de texto 475" o:spid="_x0000_s1356" type="#_x0000_t202" style="position:absolute;left:3956;width:8089;height:3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" filled="f" stroked="f" strokeweight=".5pt">
                    <v:textbox>
                      <w:txbxContent>
                        <w:p w14:paraId="7EDA01CD" w14:textId="29A52B0F" w:rsidR="005D738C" w:rsidRDefault="005D738C" w:rsidP="0094573B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Maria</w:t>
                          </w:r>
                        </w:p>
                        <w:p w14:paraId="40719B84" w14:textId="229FBF15" w:rsidR="005D738C" w:rsidRPr="009E528E" w:rsidRDefault="005D738C" w:rsidP="0094573B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Batista</w:t>
                          </w:r>
                        </w:p>
                      </w:txbxContent>
                    </v:textbox>
                  </v:shape>
                </v:group>
                <v:shape id="Caixa de texto 476" o:spid="_x0000_s1357" type="#_x0000_t202" style="position:absolute;top:2446;width:524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" filled="f" stroked="f" strokeweight=".5pt">
                  <v:textbox>
                    <w:txbxContent>
                      <w:p w14:paraId="0C8402DF" w14:textId="20FB1C7C" w:rsidR="005D738C" w:rsidRPr="002C7B8E" w:rsidRDefault="005D738C" w:rsidP="0094573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39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573B" w:rsidRPr="0094573B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5278D084" wp14:editId="4F4B2753">
                <wp:simplePos x="0" y="0"/>
                <wp:positionH relativeFrom="column">
                  <wp:posOffset>2727325</wp:posOffset>
                </wp:positionH>
                <wp:positionV relativeFrom="paragraph">
                  <wp:posOffset>2007235</wp:posOffset>
                </wp:positionV>
                <wp:extent cx="1223645" cy="534035"/>
                <wp:effectExtent l="0" t="0" r="0" b="0"/>
                <wp:wrapNone/>
                <wp:docPr id="483" name="Agrupar 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645" cy="534035"/>
                          <a:chOff x="0" y="0"/>
                          <a:chExt cx="1224271" cy="534259"/>
                        </a:xfrm>
                      </wpg:grpSpPr>
                      <wpg:grpSp>
                        <wpg:cNvPr id="484" name="Agrupar 484"/>
                        <wpg:cNvGrpSpPr/>
                        <wpg:grpSpPr>
                          <a:xfrm>
                            <a:off x="45076" y="0"/>
                            <a:ext cx="1179195" cy="449082"/>
                            <a:chOff x="0" y="-54749"/>
                            <a:chExt cx="1204546" cy="458609"/>
                          </a:xfrm>
                        </wpg:grpSpPr>
                        <wps:wsp>
                          <wps:cNvPr id="485" name="Retângulo 485"/>
                          <wps:cNvSpPr/>
                          <wps:spPr>
                            <a:xfrm>
                              <a:off x="8792" y="0"/>
                              <a:ext cx="1063625" cy="40386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6" name="Caixa de texto 486"/>
                          <wps:cNvSpPr txBox="1"/>
                          <wps:spPr>
                            <a:xfrm>
                              <a:off x="0" y="-54749"/>
                              <a:ext cx="492125" cy="3860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FE178A7" w14:textId="2F956A27" w:rsidR="005D738C" w:rsidRPr="007241ED" w:rsidRDefault="005D738C" w:rsidP="0094573B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7" name="Caixa de texto 487"/>
                          <wps:cNvSpPr txBox="1"/>
                          <wps:spPr>
                            <a:xfrm>
                              <a:off x="395654" y="0"/>
                              <a:ext cx="808892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97CBE7" w14:textId="14DE02EF" w:rsidR="005D738C" w:rsidRDefault="005D738C" w:rsidP="0094573B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Maria</w:t>
                                </w:r>
                              </w:p>
                              <w:p w14:paraId="242337C9" w14:textId="5ADF4536" w:rsidR="005D738C" w:rsidRPr="009E528E" w:rsidRDefault="005D738C" w:rsidP="0094573B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Nunes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8" name="Caixa de texto 488"/>
                        <wps:cNvSpPr txBox="1"/>
                        <wps:spPr>
                          <a:xfrm>
                            <a:off x="0" y="24469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760EF8" w14:textId="74441708" w:rsidR="005D738C" w:rsidRPr="002C7B8E" w:rsidRDefault="005D738C" w:rsidP="0094573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32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78D084" id="Agrupar 483" o:spid="_x0000_s1358" style="position:absolute;margin-left:214.75pt;margin-top:158.05pt;width:96.35pt;height:42.05pt;z-index:251725824;mso-height-relative:margin" coordsize="12242,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">
                <v:group id="Agrupar 484" o:spid="_x0000_s1359" style="position:absolute;left:450;width:11792;height:4490" coordorigin=",-547" coordsize="12045,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rect id="Retângulo 485" o:spid="_x0000_s1360" style="position:absolute;left:87;width:10637;height:4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" fillcolor="#f7caac [1301]" strokecolor="white [3212]" strokeweight="1pt"/>
                  <v:shape id="Caixa de texto 486" o:spid="_x0000_s1361" type="#_x0000_t202" style="position:absolute;top:-547;width:4921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" filled="f" stroked="f" strokeweight=".5pt">
                    <v:textbox>
                      <w:txbxContent>
                        <w:p w14:paraId="1FE178A7" w14:textId="2F956A27" w:rsidR="005D738C" w:rsidRPr="007241ED" w:rsidRDefault="005D738C" w:rsidP="0094573B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11</w:t>
                          </w:r>
                        </w:p>
                      </w:txbxContent>
                    </v:textbox>
                  </v:shape>
                  <v:shape id="Caixa de texto 487" o:spid="_x0000_s1362" type="#_x0000_t202" style="position:absolute;left:3956;width:8089;height:3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" filled="f" stroked="f" strokeweight=".5pt">
                    <v:textbox>
                      <w:txbxContent>
                        <w:p w14:paraId="1697CBE7" w14:textId="14DE02EF" w:rsidR="005D738C" w:rsidRDefault="005D738C" w:rsidP="0094573B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Maria</w:t>
                          </w:r>
                        </w:p>
                        <w:p w14:paraId="242337C9" w14:textId="5ADF4536" w:rsidR="005D738C" w:rsidRPr="009E528E" w:rsidRDefault="005D738C" w:rsidP="0094573B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Nunes</w:t>
                          </w:r>
                        </w:p>
                      </w:txbxContent>
                    </v:textbox>
                  </v:shape>
                </v:group>
                <v:shape id="Caixa de texto 488" o:spid="_x0000_s1363" type="#_x0000_t202" style="position:absolute;top:2446;width:524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" filled="f" stroked="f" strokeweight=".5pt">
                  <v:textbox>
                    <w:txbxContent>
                      <w:p w14:paraId="58760EF8" w14:textId="74441708" w:rsidR="005D738C" w:rsidRPr="002C7B8E" w:rsidRDefault="005D738C" w:rsidP="0094573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32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573B" w:rsidRPr="0094573B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6F7114C3" wp14:editId="29D79A67">
                <wp:simplePos x="0" y="0"/>
                <wp:positionH relativeFrom="column">
                  <wp:posOffset>3856990</wp:posOffset>
                </wp:positionH>
                <wp:positionV relativeFrom="paragraph">
                  <wp:posOffset>2005965</wp:posOffset>
                </wp:positionV>
                <wp:extent cx="1223645" cy="534035"/>
                <wp:effectExtent l="0" t="0" r="0" b="0"/>
                <wp:wrapNone/>
                <wp:docPr id="489" name="Agrupar 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645" cy="534035"/>
                          <a:chOff x="0" y="0"/>
                          <a:chExt cx="1224271" cy="534259"/>
                        </a:xfrm>
                      </wpg:grpSpPr>
                      <wpg:grpSp>
                        <wpg:cNvPr id="490" name="Agrupar 490"/>
                        <wpg:cNvGrpSpPr/>
                        <wpg:grpSpPr>
                          <a:xfrm>
                            <a:off x="45076" y="0"/>
                            <a:ext cx="1179195" cy="449082"/>
                            <a:chOff x="0" y="-54749"/>
                            <a:chExt cx="1204546" cy="458609"/>
                          </a:xfrm>
                        </wpg:grpSpPr>
                        <wps:wsp>
                          <wps:cNvPr id="491" name="Retângulo 491"/>
                          <wps:cNvSpPr/>
                          <wps:spPr>
                            <a:xfrm>
                              <a:off x="8792" y="0"/>
                              <a:ext cx="1063625" cy="40386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2" name="Caixa de texto 492"/>
                          <wps:cNvSpPr txBox="1"/>
                          <wps:spPr>
                            <a:xfrm>
                              <a:off x="0" y="-54749"/>
                              <a:ext cx="492125" cy="3860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2926D2" w14:textId="2122142E" w:rsidR="005D738C" w:rsidRPr="007241ED" w:rsidRDefault="005D738C" w:rsidP="0094573B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3" name="Caixa de texto 493"/>
                          <wps:cNvSpPr txBox="1"/>
                          <wps:spPr>
                            <a:xfrm>
                              <a:off x="395654" y="0"/>
                              <a:ext cx="808892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DF81B8" w14:textId="07F79E64" w:rsidR="005D738C" w:rsidRDefault="005D738C" w:rsidP="0094573B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Maria</w:t>
                                </w:r>
                              </w:p>
                              <w:p w14:paraId="41842158" w14:textId="7DCD99C1" w:rsidR="005D738C" w:rsidRPr="009E528E" w:rsidRDefault="005D738C" w:rsidP="0094573B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Vicente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94" name="Caixa de texto 494"/>
                        <wps:cNvSpPr txBox="1"/>
                        <wps:spPr>
                          <a:xfrm>
                            <a:off x="0" y="24469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805839" w14:textId="72678DAF" w:rsidR="005D738C" w:rsidRPr="002C7B8E" w:rsidRDefault="005D738C" w:rsidP="0094573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C7B8E"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38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F7114C3" id="Agrupar 489" o:spid="_x0000_s1364" style="position:absolute;margin-left:303.7pt;margin-top:157.95pt;width:96.35pt;height:42.05pt;z-index:251726848;mso-height-relative:margin" coordsize="12242,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">
                <v:group id="Agrupar 490" o:spid="_x0000_s1365" style="position:absolute;left:450;width:11792;height:4490" coordorigin=",-547" coordsize="12045,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rect id="Retângulo 491" o:spid="_x0000_s1366" style="position:absolute;left:87;width:10637;height:4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" fillcolor="#f7caac [1301]" strokecolor="white [3212]" strokeweight="1pt"/>
                  <v:shape id="Caixa de texto 492" o:spid="_x0000_s1367" type="#_x0000_t202" style="position:absolute;top:-547;width:4921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gfs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Uvsxh+z4QjIBc/AAAA//8DAFBLAQItABQABgAIAAAAIQDb4fbL7gAAAIUBAAATAAAAAAAA&#10;AAAAAAAAAAAAAABbQ29udGVudF9UeXBlc10ueG1sUEsBAi0AFAAGAAgAAAAhAFr0LFu/AAAAFQEA&#10;AAsAAAAAAAAAAAAAAAAAHwEAAF9yZWxzLy5yZWxzUEsBAi0AFAAGAAgAAAAhAHNuB+zHAAAA3AAA&#10;AA8AAAAAAAAAAAAAAAAABwIAAGRycy9kb3ducmV2LnhtbFBLBQYAAAAAAwADALcAAAD7AgAAAAA=&#10;" filled="f" stroked="f" strokeweight=".5pt">
                    <v:textbox>
                      <w:txbxContent>
                        <w:p w14:paraId="442926D2" w14:textId="2122142E" w:rsidR="005D738C" w:rsidRPr="007241ED" w:rsidRDefault="005D738C" w:rsidP="0094573B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13</w:t>
                          </w:r>
                        </w:p>
                      </w:txbxContent>
                    </v:textbox>
                  </v:shape>
                  <v:shape id="Caixa de texto 493" o:spid="_x0000_s1368" type="#_x0000_t202" style="position:absolute;left:3956;width:8089;height:3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" filled="f" stroked="f" strokeweight=".5pt">
                    <v:textbox>
                      <w:txbxContent>
                        <w:p w14:paraId="4DDF81B8" w14:textId="07F79E64" w:rsidR="005D738C" w:rsidRDefault="005D738C" w:rsidP="0094573B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Maria</w:t>
                          </w:r>
                        </w:p>
                        <w:p w14:paraId="41842158" w14:textId="7DCD99C1" w:rsidR="005D738C" w:rsidRPr="009E528E" w:rsidRDefault="005D738C" w:rsidP="0094573B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Vicente</w:t>
                          </w:r>
                        </w:p>
                      </w:txbxContent>
                    </v:textbox>
                  </v:shape>
                </v:group>
                <v:shape id="Caixa de texto 494" o:spid="_x0000_s1369" type="#_x0000_t202" style="position:absolute;top:2446;width:5245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" filled="f" stroked="f" strokeweight=".5pt">
                  <v:textbox>
                    <w:txbxContent>
                      <w:p w14:paraId="12805839" w14:textId="72678DAF" w:rsidR="005D738C" w:rsidRPr="002C7B8E" w:rsidRDefault="005D738C" w:rsidP="0094573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2C7B8E"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38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573B" w:rsidRPr="0094573B"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23067C29" wp14:editId="43F3B0D1">
                <wp:simplePos x="0" y="0"/>
                <wp:positionH relativeFrom="column">
                  <wp:posOffset>4966335</wp:posOffset>
                </wp:positionH>
                <wp:positionV relativeFrom="paragraph">
                  <wp:posOffset>2004060</wp:posOffset>
                </wp:positionV>
                <wp:extent cx="1223645" cy="534035"/>
                <wp:effectExtent l="0" t="0" r="0" b="0"/>
                <wp:wrapNone/>
                <wp:docPr id="495" name="Agrupar 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645" cy="534035"/>
                          <a:chOff x="0" y="0"/>
                          <a:chExt cx="1224271" cy="534259"/>
                        </a:xfrm>
                      </wpg:grpSpPr>
                      <wpg:grpSp>
                        <wpg:cNvPr id="496" name="Agrupar 496"/>
                        <wpg:cNvGrpSpPr/>
                        <wpg:grpSpPr>
                          <a:xfrm>
                            <a:off x="45076" y="0"/>
                            <a:ext cx="1179195" cy="449082"/>
                            <a:chOff x="0" y="-54749"/>
                            <a:chExt cx="1204546" cy="458609"/>
                          </a:xfrm>
                        </wpg:grpSpPr>
                        <wps:wsp>
                          <wps:cNvPr id="497" name="Retângulo 497"/>
                          <wps:cNvSpPr/>
                          <wps:spPr>
                            <a:xfrm>
                              <a:off x="8792" y="0"/>
                              <a:ext cx="1063625" cy="40386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8" name="Caixa de texto 498"/>
                          <wps:cNvSpPr txBox="1"/>
                          <wps:spPr>
                            <a:xfrm>
                              <a:off x="0" y="-54749"/>
                              <a:ext cx="492125" cy="38608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0C53728" w14:textId="6A8FA8A8" w:rsidR="005D738C" w:rsidRPr="007241ED" w:rsidRDefault="005D738C" w:rsidP="0094573B">
                                <w:pP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9" name="Caixa de texto 499"/>
                          <wps:cNvSpPr txBox="1"/>
                          <wps:spPr>
                            <a:xfrm>
                              <a:off x="395654" y="0"/>
                              <a:ext cx="808892" cy="394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B512B5A" w14:textId="0C592FC6" w:rsidR="005D738C" w:rsidRDefault="001058DB" w:rsidP="0094573B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 xml:space="preserve">José </w:t>
                                </w:r>
                              </w:p>
                              <w:p w14:paraId="72EAB3B6" w14:textId="7438167A" w:rsidR="005D738C" w:rsidRPr="009E528E" w:rsidRDefault="001058DB" w:rsidP="0094573B">
                                <w:pPr>
                                  <w:spacing w:after="120"/>
                                  <w:contextualSpacing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0"/>
                                    <w:szCs w:val="20"/>
                                  </w:rPr>
                                  <w:t>Farinha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00" name="Caixa de texto 500"/>
                        <wps:cNvSpPr txBox="1"/>
                        <wps:spPr>
                          <a:xfrm>
                            <a:off x="0" y="244699"/>
                            <a:ext cx="524510" cy="289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F91527" w14:textId="76DECD94" w:rsidR="005D738C" w:rsidRPr="002C7B8E" w:rsidRDefault="001058DB" w:rsidP="0094573B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16"/>
                                  <w:szCs w:val="16"/>
                                </w:rPr>
                                <w:t>1944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067C29" id="Agrupar 495" o:spid="_x0000_s1356" style="position:absolute;margin-left:391.05pt;margin-top:157.8pt;width:96.35pt;height:42.05pt;z-index:251727872;mso-height-relative:margin" coordsize="12242,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">
                <v:group id="Agrupar 496" o:spid="_x0000_s1357" style="position:absolute;left:450;width:11792;height:4490" coordorigin=",-547" coordsize="12045,4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rect id="Retângulo 497" o:spid="_x0000_s1358" style="position:absolute;left:87;width:10637;height:40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G5+8UA&#10;AADcAAAADwAAAGRycy9kb3ducmV2LnhtbESPQWvCQBSE74L/YXkFL1I3LdXY1FXahoIXwaoXb6/Z&#10;ZzaYfRuyq6b/3hUEj8PMfMPMFp2txZlaXzlW8DJKQBAXTldcKthtf56nIHxA1lg7JgX/5GEx7/dm&#10;mGl34V86b0IpIoR9hgpMCE0mpS8MWfQj1xBH7+BaiyHKtpS6xUuE21q+JslEWqw4Lhhs6NtQcdyc&#10;rIJ8PSwO4Ssf436SulW+TI2r/5QaPHWfHyACdeERvreXWsHbewq3M/E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bn7xQAAANwAAAAPAAAAAAAAAAAAAAAAAJgCAABkcnMv&#10;ZG93bnJldi54bWxQSwUGAAAAAAQABAD1AAAAigMAAAAA&#10;" fillcolor="#f7caac [1301]" strokecolor="white [3212]" strokeweight="1pt"/>
                  <v:shape id="Caixa de texto 498" o:spid="_x0000_s1359" type="#_x0000_t202" style="position:absolute;top:-547;width:4921;height:3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YwBsMA&#10;AADcAAAADwAAAGRycy9kb3ducmV2LnhtbERPTYvCMBC9C/sfwix403RFRatRpCAuoge7XryNzdiW&#10;bSa1yWr115uDsMfH+54vW1OJGzWutKzgqx+BIM6sLjlXcPxZ9yYgnEfWWFkmBQ9ysFx8dOYYa3vn&#10;A91Sn4sQwi5GBYX3dSylywoy6Pq2Jg7cxTYGfYBNLnWD9xBuKjmIorE0WHJoKLCmpKDsN/0zCrbJ&#10;eo+H88BMnlWy2V1W9fV4GinV/WxXMxCeWv8vfru/tYLhNKwN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YwBsMAAADcAAAADwAAAAAAAAAAAAAAAACYAgAAZHJzL2Rv&#10;d25yZXYueG1sUEsFBgAAAAAEAAQA9QAAAIgDAAAAAA==&#10;" filled="f" stroked="f" strokeweight=".5pt">
                    <v:textbox>
                      <w:txbxContent>
                        <w:p w14:paraId="60C53728" w14:textId="6A8FA8A8" w:rsidR="005D738C" w:rsidRPr="007241ED" w:rsidRDefault="005D738C" w:rsidP="0094573B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t>20</w:t>
                          </w:r>
                        </w:p>
                      </w:txbxContent>
                    </v:textbox>
                  </v:shape>
                  <v:shape id="Caixa de texto 499" o:spid="_x0000_s1360" type="#_x0000_t202" style="position:absolute;left:3956;width:8089;height:3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qVncUA&#10;AADcAAAADwAAAGRycy9kb3ducmV2LnhtbESPQYvCMBSE78L+h/CEvWmqqGg1ihREkfWg68Xbs3m2&#10;xeal22S17q83grDHYWa+YWaLxpTiRrUrLCvodSMQxKnVBWcKjt+rzhiE88gaS8uk4EEOFvOP1gxj&#10;be+8p9vBZyJA2MWoIPe+iqV0aU4GXddWxMG72NqgD7LOpK7xHuCmlP0oGkmDBYeFHCtKckqvh1+j&#10;YJusdrg/9834r0zWX5dl9XM8DZX6bDfLKQhPjf8Pv9sbrWAwmcD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pWdxQAAANwAAAAPAAAAAAAAAAAAAAAAAJgCAABkcnMv&#10;ZG93bnJldi54bWxQSwUGAAAAAAQABAD1AAAAigMAAAAA&#10;" filled="f" stroked="f" strokeweight=".5pt">
                    <v:textbox>
                      <w:txbxContent>
                        <w:p w14:paraId="5B512B5A" w14:textId="0C592FC6" w:rsidR="005D738C" w:rsidRDefault="001058DB" w:rsidP="0094573B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José </w:t>
                          </w:r>
                        </w:p>
                        <w:p w14:paraId="72EAB3B6" w14:textId="7438167A" w:rsidR="005D738C" w:rsidRPr="009E528E" w:rsidRDefault="001058DB" w:rsidP="0094573B">
                          <w:pPr>
                            <w:spacing w:after="120"/>
                            <w:contextualSpacing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Farinha</w:t>
                          </w:r>
                        </w:p>
                      </w:txbxContent>
                    </v:textbox>
                  </v:shape>
                </v:group>
                <v:shape id="Caixa de texto 500" o:spid="_x0000_s1361" type="#_x0000_t202" style="position:absolute;top:2446;width:5245;height:2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mGsQA&#10;AADcAAAADwAAAGRycy9kb3ducmV2LnhtbERPu2rDMBTdC/kHcQPdGjmGlOBGDsFgUko7OPGS7da6&#10;fhDryrHU2O3XV0Oh4+G8d/vZ9OJOo+ssK1ivIhDEldUdNwrKc/60BeE8ssbeMin4Jgf7dPGww0Tb&#10;iQu6n3wjQgi7BBW03g+JlK5qyaBb2YE4cLUdDfoAx0bqEacQbnoZR9GzNNhxaGhxoKyl6nr6Mgre&#10;svwDi8/YbH/67PheH4Zbedko9bicDy8gPM3+X/znftUKNlGYH86EI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bphrEAAAA3AAAAA8AAAAAAAAAAAAAAAAAmAIAAGRycy9k&#10;b3ducmV2LnhtbFBLBQYAAAAABAAEAPUAAACJAwAAAAA=&#10;" filled="f" stroked="f" strokeweight=".5pt">
                  <v:textbox>
                    <w:txbxContent>
                      <w:p w14:paraId="53F91527" w14:textId="76DECD94" w:rsidR="005D738C" w:rsidRPr="002C7B8E" w:rsidRDefault="001058DB" w:rsidP="0094573B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16"/>
                            <w:szCs w:val="16"/>
                          </w:rPr>
                          <w:t>1944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GoBack"/>
      <w:r w:rsidR="002730C3">
        <w:rPr>
          <w:noProof/>
          <w:lang w:eastAsia="pt-PT"/>
        </w:rPr>
        <w:drawing>
          <wp:anchor distT="0" distB="0" distL="114300" distR="114300" simplePos="0" relativeHeight="251710464" behindDoc="1" locked="0" layoutInCell="1" allowOverlap="1" wp14:anchorId="5A403DBD" wp14:editId="52B6CE7E">
            <wp:simplePos x="0" y="0"/>
            <wp:positionH relativeFrom="column">
              <wp:posOffset>-1055704</wp:posOffset>
            </wp:positionH>
            <wp:positionV relativeFrom="paragraph">
              <wp:posOffset>-899404</wp:posOffset>
            </wp:positionV>
            <wp:extent cx="7570182" cy="10708105"/>
            <wp:effectExtent l="0" t="0" r="0" b="0"/>
            <wp:wrapNone/>
            <wp:docPr id="419" name="Imagem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Imagem 4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182" cy="1070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232A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E1A"/>
    <w:rsid w:val="00017500"/>
    <w:rsid w:val="000B2C58"/>
    <w:rsid w:val="001058DB"/>
    <w:rsid w:val="001228A5"/>
    <w:rsid w:val="001A45A8"/>
    <w:rsid w:val="00223E27"/>
    <w:rsid w:val="002730C3"/>
    <w:rsid w:val="0041595C"/>
    <w:rsid w:val="00551EAA"/>
    <w:rsid w:val="005C4C1B"/>
    <w:rsid w:val="005D738C"/>
    <w:rsid w:val="0063665E"/>
    <w:rsid w:val="006909EE"/>
    <w:rsid w:val="006923B0"/>
    <w:rsid w:val="006A1B52"/>
    <w:rsid w:val="00703E1A"/>
    <w:rsid w:val="007433F8"/>
    <w:rsid w:val="007A6891"/>
    <w:rsid w:val="0094573B"/>
    <w:rsid w:val="00AA36E9"/>
    <w:rsid w:val="00C43E83"/>
    <w:rsid w:val="00D23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A8B371"/>
  <w15:chartTrackingRefBased/>
  <w15:docId w15:val="{40459A1C-5EF3-4D46-81F8-479DF4D1E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3E1A"/>
    <w:pPr>
      <w:spacing w:after="0" w:line="240" w:lineRule="auto"/>
    </w:pPr>
    <w:rPr>
      <w:rFonts w:ascii="Calibri" w:hAnsi="Calibri" w:cs="Calibri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4C085D4D</Template>
  <TotalTime>167</TotalTime>
  <Pages>4</Pages>
  <Words>36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Nunes</dc:creator>
  <cp:keywords/>
  <dc:description/>
  <cp:lastModifiedBy>Celeste Dias</cp:lastModifiedBy>
  <cp:revision>17</cp:revision>
  <dcterms:created xsi:type="dcterms:W3CDTF">2021-03-09T11:54:00Z</dcterms:created>
  <dcterms:modified xsi:type="dcterms:W3CDTF">2021-03-15T14:47:00Z</dcterms:modified>
</cp:coreProperties>
</file>